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E957B" w14:textId="77777777" w:rsidR="00B408A3" w:rsidRDefault="00B408A3" w:rsidP="007B3E03">
      <w:pPr>
        <w:pStyle w:val="Rubrik1"/>
        <w:rPr>
          <w:sz w:val="24"/>
          <w:szCs w:val="24"/>
        </w:rPr>
      </w:pPr>
      <w:bookmarkStart w:id="0" w:name="OLE_LINK1"/>
      <w:bookmarkStart w:id="1" w:name="OLE_LINK2"/>
      <w:bookmarkStart w:id="2" w:name="_GoBack"/>
      <w:bookmarkEnd w:id="2"/>
      <w:proofErr w:type="spellStart"/>
      <w:r w:rsidRPr="007B3E03">
        <w:t>Inledning</w:t>
      </w:r>
      <w:proofErr w:type="spellEnd"/>
    </w:p>
    <w:p w14:paraId="011936BA" w14:textId="76986D28" w:rsidR="00B408A3" w:rsidRPr="001E4298" w:rsidRDefault="00B408A3" w:rsidP="001E4298">
      <w:r w:rsidRPr="001E4298">
        <w:t>Anvisningen vänder sig till personal på tryckerier som trycker pappersupplagor av FMVs bokpublikationer. Avsnittet redogör för</w:t>
      </w:r>
    </w:p>
    <w:p w14:paraId="3F552309" w14:textId="77777777" w:rsidR="00B408A3" w:rsidRPr="009F073E" w:rsidRDefault="00B408A3" w:rsidP="001E4298">
      <w:pPr>
        <w:pStyle w:val="brodtext"/>
        <w:numPr>
          <w:ilvl w:val="0"/>
          <w:numId w:val="36"/>
        </w:numPr>
      </w:pPr>
      <w:r w:rsidRPr="009F073E">
        <w:t xml:space="preserve">tryckningsbeställning </w:t>
      </w:r>
    </w:p>
    <w:p w14:paraId="402DE337" w14:textId="77777777" w:rsidR="00B408A3" w:rsidRPr="009F073E" w:rsidRDefault="00B408A3" w:rsidP="001E4298">
      <w:pPr>
        <w:pStyle w:val="brodtext"/>
        <w:numPr>
          <w:ilvl w:val="0"/>
          <w:numId w:val="36"/>
        </w:numPr>
      </w:pPr>
      <w:r w:rsidRPr="009F073E">
        <w:t xml:space="preserve">speciell följesedel </w:t>
      </w:r>
    </w:p>
    <w:p w14:paraId="3B729D35" w14:textId="77777777" w:rsidR="00B408A3" w:rsidRPr="009F073E" w:rsidRDefault="00B408A3" w:rsidP="001E4298">
      <w:pPr>
        <w:pStyle w:val="brodtext"/>
        <w:numPr>
          <w:ilvl w:val="0"/>
          <w:numId w:val="36"/>
        </w:numPr>
      </w:pPr>
      <w:r w:rsidRPr="009F073E">
        <w:t>anvisningar för leverans till FBF.</w:t>
      </w:r>
    </w:p>
    <w:p w14:paraId="3705C722" w14:textId="77777777" w:rsidR="00B408A3" w:rsidRDefault="00B408A3" w:rsidP="001E4298">
      <w:pPr>
        <w:pStyle w:val="Rubrik1"/>
      </w:pPr>
      <w:proofErr w:type="spellStart"/>
      <w:r w:rsidRPr="008F1219">
        <w:lastRenderedPageBreak/>
        <w:t>Beskrivning</w:t>
      </w:r>
      <w:proofErr w:type="spellEnd"/>
    </w:p>
    <w:p w14:paraId="73B524C3" w14:textId="77777777" w:rsidR="00B408A3" w:rsidRPr="008F1219" w:rsidRDefault="00B408A3" w:rsidP="001E4298">
      <w:pPr>
        <w:pStyle w:val="brodtext"/>
      </w:pPr>
      <w:r w:rsidRPr="008F1219">
        <w:t>FMVs publikationsansvarige ansvarar för att hela processen avseende remiss/yttrande, fastställelse, mångfaldigande och tillgängliggörande blir genomförd och att detta sker i god tid före FMVs överlämning av det nyanskaffade systemet/objektet till förband.</w:t>
      </w:r>
    </w:p>
    <w:p w14:paraId="07503CA3" w14:textId="77777777" w:rsidR="00B408A3" w:rsidRPr="002A290D" w:rsidRDefault="00B408A3" w:rsidP="001E4298">
      <w:pPr>
        <w:pStyle w:val="brodtext"/>
      </w:pPr>
      <w:r w:rsidRPr="008F1219">
        <w:t xml:space="preserve">Tekniska Order (TO), och </w:t>
      </w:r>
      <w:proofErr w:type="spellStart"/>
      <w:r w:rsidRPr="008F1219">
        <w:t>direktiva</w:t>
      </w:r>
      <w:proofErr w:type="spellEnd"/>
      <w:r w:rsidRPr="008F1219">
        <w:t xml:space="preserve"> bokpublikationer ska alltid remissas. Informativa bokpublikationer remissas enligt publikationsansvarigs bedömning.</w:t>
      </w:r>
    </w:p>
    <w:p w14:paraId="2C32ECFE" w14:textId="77777777" w:rsidR="00B408A3" w:rsidRPr="008F1219" w:rsidRDefault="00B408A3" w:rsidP="001E4298">
      <w:pPr>
        <w:pStyle w:val="Rubrik2"/>
      </w:pPr>
      <w:proofErr w:type="spellStart"/>
      <w:r w:rsidRPr="008F1219">
        <w:t>Framtagning</w:t>
      </w:r>
      <w:proofErr w:type="spellEnd"/>
      <w:r w:rsidRPr="008F1219">
        <w:t xml:space="preserve"> </w:t>
      </w:r>
      <w:proofErr w:type="spellStart"/>
      <w:r w:rsidRPr="008F1219">
        <w:t>av</w:t>
      </w:r>
      <w:proofErr w:type="spellEnd"/>
      <w:r w:rsidRPr="008F1219">
        <w:t xml:space="preserve"> </w:t>
      </w:r>
      <w:proofErr w:type="spellStart"/>
      <w:r w:rsidRPr="008F1219">
        <w:t>originalfil</w:t>
      </w:r>
      <w:proofErr w:type="spellEnd"/>
    </w:p>
    <w:p w14:paraId="38BA9375" w14:textId="77777777" w:rsidR="00B408A3" w:rsidRPr="008F1219" w:rsidRDefault="00B408A3" w:rsidP="001E4298">
      <w:pPr>
        <w:pStyle w:val="brodtext"/>
      </w:pPr>
      <w:bookmarkStart w:id="3" w:name="tillgangliggorande"/>
      <w:bookmarkEnd w:id="3"/>
      <w:r w:rsidRPr="008F1219">
        <w:t xml:space="preserve">Efter fastställelse överlämnar FMV:s publikationsansvarige en kopia av fastställelsebeslutet (M7102-259610) till producenten, daterad med fastställelsedatum och underskriven av tekniskt ansvarig. </w:t>
      </w:r>
    </w:p>
    <w:p w14:paraId="68B7B868" w14:textId="77777777" w:rsidR="00B408A3" w:rsidRDefault="00B408A3" w:rsidP="001E4298">
      <w:pPr>
        <w:pStyle w:val="brodtext"/>
      </w:pPr>
      <w:r w:rsidRPr="008F1219">
        <w:t>Producenten tar fram ett tryckoriginal</w:t>
      </w:r>
      <w:r>
        <w:t xml:space="preserve">. </w:t>
      </w:r>
      <w:r w:rsidRPr="008F1219">
        <w:t>Om</w:t>
      </w:r>
      <w:r>
        <w:t xml:space="preserve"> publikationen är en TO skickar </w:t>
      </w:r>
      <w:r w:rsidRPr="008F1219">
        <w:t>producenten tryckoriginalet i digital form till FMV: TO-</w:t>
      </w:r>
      <w:proofErr w:type="spellStart"/>
      <w:r w:rsidRPr="008F1219">
        <w:t>admin</w:t>
      </w:r>
      <w:proofErr w:type="spellEnd"/>
      <w:r w:rsidRPr="008F1219">
        <w:t>.</w:t>
      </w:r>
      <w:r>
        <w:t xml:space="preserve"> </w:t>
      </w:r>
    </w:p>
    <w:p w14:paraId="6B2A63DE" w14:textId="77777777" w:rsidR="00B408A3" w:rsidRPr="008F1219" w:rsidRDefault="00B408A3" w:rsidP="001E4298">
      <w:pPr>
        <w:pStyle w:val="brodtext"/>
      </w:pPr>
      <w:r w:rsidRPr="008F1219">
        <w:t xml:space="preserve">En </w:t>
      </w:r>
      <w:proofErr w:type="spellStart"/>
      <w:r w:rsidRPr="008F1219">
        <w:t>pdf-fil</w:t>
      </w:r>
      <w:proofErr w:type="spellEnd"/>
      <w:r w:rsidRPr="008F1219">
        <w:t xml:space="preserve"> med en publikation som levereras till FMV ska innehålla metadata för alla filens typsnitt tillsammans med en genererad indexering.</w:t>
      </w:r>
    </w:p>
    <w:p w14:paraId="54461FAD" w14:textId="77777777" w:rsidR="00B408A3" w:rsidRPr="008F1219" w:rsidRDefault="00B408A3" w:rsidP="001E4298">
      <w:pPr>
        <w:pStyle w:val="brodtext"/>
      </w:pPr>
      <w:r w:rsidRPr="008F1219">
        <w:t xml:space="preserve">Dessutom överlämnar producenten en kopia av tryckoriginalet som </w:t>
      </w:r>
      <w:proofErr w:type="spellStart"/>
      <w:r w:rsidRPr="008F1219">
        <w:t>pdf-fil</w:t>
      </w:r>
      <w:proofErr w:type="spellEnd"/>
      <w:r w:rsidRPr="008F1219">
        <w:t>, bearbetningsbar fil eller i pappersform till publikationsansvarig för en sista granskning före tryckning.</w:t>
      </w:r>
    </w:p>
    <w:p w14:paraId="213A1C92" w14:textId="77777777" w:rsidR="00B408A3" w:rsidRDefault="00B408A3" w:rsidP="001E4298">
      <w:pPr>
        <w:pStyle w:val="brodtext"/>
      </w:pPr>
      <w:r w:rsidRPr="008F1219">
        <w:t xml:space="preserve">Om det gäller en bokpublikation </w:t>
      </w:r>
      <w:r>
        <w:t xml:space="preserve">som ska </w:t>
      </w:r>
      <w:r w:rsidRPr="008F1219">
        <w:t>tryck</w:t>
      </w:r>
      <w:r>
        <w:t xml:space="preserve">as av FMV </w:t>
      </w:r>
      <w:r w:rsidRPr="008F1219">
        <w:t>i egen regi, ska tryckoriginalet överlämnas i digital form. Producenten ska då tillse att metadata finns på valt lagringsmedia tillsammans med publikationen.</w:t>
      </w:r>
    </w:p>
    <w:p w14:paraId="7D2D5481" w14:textId="77777777" w:rsidR="00B408A3" w:rsidRDefault="00B408A3" w:rsidP="001E4298">
      <w:pPr>
        <w:pStyle w:val="brodtext"/>
      </w:pPr>
      <w:r>
        <w:t>A</w:t>
      </w:r>
      <w:r w:rsidRPr="008F1219">
        <w:t xml:space="preserve">nlitas producenten för tryckningen, så överlämnas en kopia av </w:t>
      </w:r>
      <w:proofErr w:type="spellStart"/>
      <w:r w:rsidRPr="008F1219">
        <w:t>originalfilen</w:t>
      </w:r>
      <w:proofErr w:type="spellEnd"/>
      <w:r w:rsidRPr="008F1219">
        <w:t>, eller om publikationsansvarig begärt detta, en pappersutskrift av densamma.</w:t>
      </w:r>
      <w:r>
        <w:t xml:space="preserve"> </w:t>
      </w:r>
      <w:r w:rsidRPr="008F1219">
        <w:t>Efter att den publikationsansvarige godkänt tryckoriginalet trycker Producenten upp publikationen enligt beställning och levererar den tryckta upplagan till Försvarets bok- och blankettförråd.</w:t>
      </w:r>
    </w:p>
    <w:p w14:paraId="4F0FDF22" w14:textId="77777777" w:rsidR="00B408A3" w:rsidRPr="008F1219" w:rsidRDefault="00B408A3" w:rsidP="001E4298">
      <w:pPr>
        <w:pStyle w:val="brodtext"/>
      </w:pPr>
      <w:r>
        <w:t>Anlitat</w:t>
      </w:r>
      <w:r w:rsidRPr="008F1219">
        <w:t xml:space="preserve"> tryckeri </w:t>
      </w:r>
      <w:r>
        <w:t>skall förse</w:t>
      </w:r>
      <w:r w:rsidRPr="008F1219">
        <w:t xml:space="preserve"> leveransen till FBF med en följesedel omfattande följande uppgifter:</w:t>
      </w:r>
    </w:p>
    <w:p w14:paraId="2EF00860" w14:textId="77777777" w:rsidR="00B408A3" w:rsidRPr="008F1219" w:rsidRDefault="00B408A3" w:rsidP="001E4298">
      <w:pPr>
        <w:pStyle w:val="listtext"/>
        <w:numPr>
          <w:ilvl w:val="0"/>
          <w:numId w:val="35"/>
        </w:numPr>
      </w:pPr>
      <w:r w:rsidRPr="008F1219">
        <w:t>Förrådsbeteckning, F-beteckning</w:t>
      </w:r>
    </w:p>
    <w:p w14:paraId="497E095D" w14:textId="77777777" w:rsidR="00B408A3" w:rsidRPr="008F1219" w:rsidRDefault="00B408A3" w:rsidP="001E4298">
      <w:pPr>
        <w:pStyle w:val="listtext"/>
        <w:numPr>
          <w:ilvl w:val="0"/>
          <w:numId w:val="35"/>
        </w:numPr>
      </w:pPr>
      <w:r w:rsidRPr="008F1219">
        <w:t>Förrådsbenämning, F-benämning</w:t>
      </w:r>
    </w:p>
    <w:p w14:paraId="033A215C" w14:textId="77777777" w:rsidR="00B408A3" w:rsidRPr="008F1219" w:rsidRDefault="00B408A3" w:rsidP="001E4298">
      <w:pPr>
        <w:pStyle w:val="listtext"/>
        <w:numPr>
          <w:ilvl w:val="0"/>
          <w:numId w:val="35"/>
        </w:numPr>
      </w:pPr>
      <w:r w:rsidRPr="008F1219">
        <w:t>Antal exemplar som levereras</w:t>
      </w:r>
    </w:p>
    <w:p w14:paraId="681E8177" w14:textId="77777777" w:rsidR="00B408A3" w:rsidRPr="008F1219" w:rsidRDefault="00B408A3" w:rsidP="001E4298">
      <w:pPr>
        <w:pStyle w:val="listtext"/>
        <w:numPr>
          <w:ilvl w:val="0"/>
          <w:numId w:val="35"/>
        </w:numPr>
      </w:pPr>
      <w:r w:rsidRPr="008F1219">
        <w:t>Del- eller slutleverans</w:t>
      </w:r>
    </w:p>
    <w:p w14:paraId="7559912A" w14:textId="77777777" w:rsidR="00B408A3" w:rsidRPr="008F1219" w:rsidRDefault="00B408A3" w:rsidP="001E4298">
      <w:pPr>
        <w:pStyle w:val="listtext"/>
        <w:numPr>
          <w:ilvl w:val="0"/>
          <w:numId w:val="35"/>
        </w:numPr>
      </w:pPr>
      <w:r w:rsidRPr="008F1219">
        <w:t>Publikationsansvarig handläggare vid FMV.</w:t>
      </w:r>
    </w:p>
    <w:p w14:paraId="0822EE6C" w14:textId="77777777" w:rsidR="00B408A3" w:rsidRPr="008F1219" w:rsidRDefault="00B408A3" w:rsidP="001E4298">
      <w:pPr>
        <w:pStyle w:val="brodtext"/>
      </w:pPr>
      <w:r w:rsidRPr="008F1219">
        <w:t>I anvisningarna från publikationsansvarig till tryckeriet angående leverans av tryckt utgåva till FBF ska det finnas krav som omfattar:</w:t>
      </w:r>
    </w:p>
    <w:p w14:paraId="3F2169F2" w14:textId="77777777" w:rsidR="00B408A3" w:rsidRPr="008F1219" w:rsidRDefault="00B408A3" w:rsidP="001E4298">
      <w:pPr>
        <w:pStyle w:val="listtext"/>
        <w:numPr>
          <w:ilvl w:val="0"/>
          <w:numId w:val="35"/>
        </w:numPr>
      </w:pPr>
      <w:r w:rsidRPr="008F1219">
        <w:t>paketering</w:t>
      </w:r>
    </w:p>
    <w:p w14:paraId="7FEA320A" w14:textId="77777777" w:rsidR="00B408A3" w:rsidRPr="008F1219" w:rsidRDefault="00B408A3" w:rsidP="001E4298">
      <w:pPr>
        <w:pStyle w:val="listtext"/>
        <w:numPr>
          <w:ilvl w:val="0"/>
          <w:numId w:val="35"/>
        </w:numPr>
      </w:pPr>
      <w:r w:rsidRPr="008F1219">
        <w:t>etikettering</w:t>
      </w:r>
    </w:p>
    <w:p w14:paraId="568EB4A0" w14:textId="77777777" w:rsidR="00B408A3" w:rsidRPr="008F1219" w:rsidRDefault="00B408A3" w:rsidP="001E4298">
      <w:pPr>
        <w:pStyle w:val="listtext"/>
        <w:numPr>
          <w:ilvl w:val="0"/>
          <w:numId w:val="35"/>
        </w:numPr>
      </w:pPr>
      <w:r w:rsidRPr="008F1219">
        <w:t>lastpallar</w:t>
      </w:r>
    </w:p>
    <w:p w14:paraId="3BB435DE" w14:textId="77777777" w:rsidR="00B408A3" w:rsidRPr="008F1219" w:rsidRDefault="00B408A3" w:rsidP="001E4298">
      <w:pPr>
        <w:pStyle w:val="listtext"/>
        <w:numPr>
          <w:ilvl w:val="0"/>
          <w:numId w:val="35"/>
        </w:numPr>
      </w:pPr>
      <w:r w:rsidRPr="008F1219">
        <w:t>fraktbetalning</w:t>
      </w:r>
    </w:p>
    <w:p w14:paraId="0B835407" w14:textId="77777777" w:rsidR="00B408A3" w:rsidRPr="008F1219" w:rsidRDefault="00B408A3" w:rsidP="001E4298">
      <w:pPr>
        <w:pStyle w:val="listtext"/>
        <w:numPr>
          <w:ilvl w:val="0"/>
          <w:numId w:val="35"/>
        </w:numPr>
      </w:pPr>
      <w:r w:rsidRPr="008F1219">
        <w:t>sekretess</w:t>
      </w:r>
    </w:p>
    <w:p w14:paraId="483B43DE" w14:textId="77777777" w:rsidR="00B408A3" w:rsidRPr="009F073E" w:rsidRDefault="00B408A3" w:rsidP="001E4298">
      <w:pPr>
        <w:pStyle w:val="listtext"/>
        <w:numPr>
          <w:ilvl w:val="0"/>
          <w:numId w:val="35"/>
        </w:numPr>
      </w:pPr>
      <w:r w:rsidRPr="002A290D">
        <w:t>kodmärkning.</w:t>
      </w:r>
      <w:bookmarkStart w:id="4" w:name="remissyttrande_omhandertagande"/>
      <w:bookmarkStart w:id="5" w:name="avstamning_m_materiellev"/>
      <w:bookmarkStart w:id="6" w:name="foredragning_och_faststallelse"/>
      <w:bookmarkStart w:id="7" w:name="framtagning_av_orig_fil"/>
      <w:bookmarkStart w:id="8" w:name="mangfaldigande_och_tillgangliggorande_bo"/>
      <w:bookmarkEnd w:id="4"/>
      <w:bookmarkEnd w:id="5"/>
      <w:bookmarkEnd w:id="6"/>
      <w:bookmarkEnd w:id="7"/>
      <w:bookmarkEnd w:id="8"/>
    </w:p>
    <w:p w14:paraId="24A785C0" w14:textId="77777777" w:rsidR="00B408A3" w:rsidRPr="0080483C" w:rsidRDefault="00B408A3" w:rsidP="001E4298">
      <w:pPr>
        <w:pStyle w:val="Rubrik2"/>
      </w:pPr>
      <w:bookmarkStart w:id="9" w:name="72968b8d-cd52-4f84-848b-dd4566f1f571"/>
      <w:proofErr w:type="spellStart"/>
      <w:r w:rsidRPr="0080483C">
        <w:t>Tryckningsbeställning</w:t>
      </w:r>
      <w:proofErr w:type="spellEnd"/>
      <w:r w:rsidRPr="0080483C">
        <w:t xml:space="preserve"> </w:t>
      </w:r>
    </w:p>
    <w:p w14:paraId="49C2D205" w14:textId="77777777" w:rsidR="00B408A3" w:rsidRPr="009F073E" w:rsidRDefault="00B408A3" w:rsidP="001E4298">
      <w:pPr>
        <w:pStyle w:val="brodtext"/>
      </w:pPr>
      <w:r w:rsidRPr="009F073E">
        <w:t>Beställningen av tryckning av en upplaga bör innehålla följande data:</w:t>
      </w:r>
    </w:p>
    <w:p w14:paraId="51FFD74B" w14:textId="77777777" w:rsidR="00B408A3" w:rsidRPr="009F073E" w:rsidRDefault="00B408A3" w:rsidP="001E4298">
      <w:pPr>
        <w:pStyle w:val="listtext"/>
        <w:numPr>
          <w:ilvl w:val="0"/>
          <w:numId w:val="35"/>
        </w:numPr>
      </w:pPr>
      <w:r w:rsidRPr="009F073E">
        <w:t xml:space="preserve">Benämning: artikel, uppdrag </w:t>
      </w:r>
    </w:p>
    <w:p w14:paraId="5EF32B0A" w14:textId="77777777" w:rsidR="00B408A3" w:rsidRPr="009F073E" w:rsidRDefault="00B408A3" w:rsidP="001E4298">
      <w:pPr>
        <w:pStyle w:val="listtext"/>
        <w:numPr>
          <w:ilvl w:val="0"/>
          <w:numId w:val="35"/>
        </w:numPr>
      </w:pPr>
      <w:r w:rsidRPr="009F073E">
        <w:lastRenderedPageBreak/>
        <w:t xml:space="preserve">Publikationens status: öppen eller hemlig </w:t>
      </w:r>
    </w:p>
    <w:p w14:paraId="31C713D2" w14:textId="77777777" w:rsidR="00B408A3" w:rsidRPr="009F073E" w:rsidRDefault="00B408A3" w:rsidP="001E4298">
      <w:pPr>
        <w:pStyle w:val="listtext"/>
        <w:numPr>
          <w:ilvl w:val="0"/>
          <w:numId w:val="35"/>
        </w:numPr>
      </w:pPr>
      <w:r w:rsidRPr="009F073E">
        <w:t xml:space="preserve">Upplaga: antal </w:t>
      </w:r>
    </w:p>
    <w:p w14:paraId="3D503C6D" w14:textId="77777777" w:rsidR="00B408A3" w:rsidRPr="009F073E" w:rsidRDefault="00B408A3" w:rsidP="001E4298">
      <w:pPr>
        <w:pStyle w:val="listtext"/>
        <w:numPr>
          <w:ilvl w:val="0"/>
          <w:numId w:val="35"/>
        </w:numPr>
      </w:pPr>
      <w:r w:rsidRPr="009F073E">
        <w:t xml:space="preserve">Format: A4, A5, </w:t>
      </w:r>
      <w:proofErr w:type="spellStart"/>
      <w:r w:rsidRPr="009F073E">
        <w:t>etc</w:t>
      </w:r>
      <w:proofErr w:type="spellEnd"/>
    </w:p>
    <w:p w14:paraId="4A2AF2F8" w14:textId="77777777" w:rsidR="00B408A3" w:rsidRPr="009F073E" w:rsidRDefault="00B408A3" w:rsidP="001E4298">
      <w:pPr>
        <w:pStyle w:val="listtext"/>
        <w:numPr>
          <w:ilvl w:val="0"/>
          <w:numId w:val="35"/>
        </w:numPr>
      </w:pPr>
      <w:r w:rsidRPr="009F073E">
        <w:t xml:space="preserve">Antal sidor </w:t>
      </w:r>
    </w:p>
    <w:p w14:paraId="6CB7F7F9" w14:textId="77777777" w:rsidR="00B408A3" w:rsidRPr="009F073E" w:rsidRDefault="00B408A3" w:rsidP="001E4298">
      <w:pPr>
        <w:pStyle w:val="listtext"/>
        <w:numPr>
          <w:ilvl w:val="0"/>
          <w:numId w:val="35"/>
        </w:numPr>
      </w:pPr>
      <w:r w:rsidRPr="009F073E">
        <w:t xml:space="preserve">Originalformat: papper eller datafiler </w:t>
      </w:r>
    </w:p>
    <w:p w14:paraId="68B0EA2A" w14:textId="77777777" w:rsidR="00B408A3" w:rsidRPr="009F073E" w:rsidRDefault="00B408A3" w:rsidP="001E4298">
      <w:pPr>
        <w:pStyle w:val="listtext"/>
        <w:numPr>
          <w:ilvl w:val="0"/>
          <w:numId w:val="35"/>
        </w:numPr>
      </w:pPr>
      <w:r w:rsidRPr="009F073E">
        <w:t xml:space="preserve">Papperskvalitet (gramvikt): </w:t>
      </w:r>
    </w:p>
    <w:p w14:paraId="66143DDF" w14:textId="77777777" w:rsidR="00B408A3" w:rsidRPr="009F073E" w:rsidRDefault="00B408A3" w:rsidP="001E4298">
      <w:pPr>
        <w:pStyle w:val="listtext"/>
        <w:numPr>
          <w:ilvl w:val="1"/>
          <w:numId w:val="35"/>
        </w:numPr>
      </w:pPr>
      <w:r w:rsidRPr="009F073E">
        <w:t>omslag</w:t>
      </w:r>
    </w:p>
    <w:p w14:paraId="31969471" w14:textId="77777777" w:rsidR="00B408A3" w:rsidRPr="009F073E" w:rsidRDefault="00B408A3" w:rsidP="001E4298">
      <w:pPr>
        <w:pStyle w:val="listtext"/>
        <w:numPr>
          <w:ilvl w:val="1"/>
          <w:numId w:val="35"/>
        </w:numPr>
      </w:pPr>
      <w:r w:rsidRPr="009F073E">
        <w:t>inlaga</w:t>
      </w:r>
    </w:p>
    <w:p w14:paraId="78C97343" w14:textId="77777777" w:rsidR="00B408A3" w:rsidRPr="009F073E" w:rsidRDefault="00B408A3" w:rsidP="001E4298">
      <w:pPr>
        <w:pStyle w:val="listtext"/>
        <w:numPr>
          <w:ilvl w:val="1"/>
          <w:numId w:val="35"/>
        </w:numPr>
      </w:pPr>
      <w:r w:rsidRPr="009F073E">
        <w:t>bestrykning</w:t>
      </w:r>
    </w:p>
    <w:p w14:paraId="6357C4BA" w14:textId="77777777" w:rsidR="00B408A3" w:rsidRPr="009F073E" w:rsidRDefault="00B408A3" w:rsidP="001E4298">
      <w:pPr>
        <w:pStyle w:val="listtext"/>
        <w:numPr>
          <w:ilvl w:val="1"/>
          <w:numId w:val="35"/>
        </w:numPr>
      </w:pPr>
      <w:r w:rsidRPr="009F073E">
        <w:t>prägling.</w:t>
      </w:r>
    </w:p>
    <w:p w14:paraId="39230949" w14:textId="77777777" w:rsidR="00B408A3" w:rsidRPr="009F073E" w:rsidRDefault="00B408A3" w:rsidP="001E4298">
      <w:pPr>
        <w:pStyle w:val="listtext"/>
        <w:numPr>
          <w:ilvl w:val="0"/>
          <w:numId w:val="35"/>
        </w:numPr>
      </w:pPr>
      <w:r w:rsidRPr="009F073E">
        <w:t xml:space="preserve">Bokbinderi: </w:t>
      </w:r>
    </w:p>
    <w:p w14:paraId="1027F6B6" w14:textId="77777777" w:rsidR="00B408A3" w:rsidRPr="009F073E" w:rsidRDefault="00B408A3" w:rsidP="001E4298">
      <w:pPr>
        <w:pStyle w:val="listtext"/>
        <w:numPr>
          <w:ilvl w:val="1"/>
          <w:numId w:val="35"/>
        </w:numPr>
      </w:pPr>
      <w:r w:rsidRPr="009F073E">
        <w:t xml:space="preserve">rygghäftning (klammerhäftning, sadelhäftning) </w:t>
      </w:r>
    </w:p>
    <w:p w14:paraId="683058A4" w14:textId="77777777" w:rsidR="00B408A3" w:rsidRPr="009F073E" w:rsidRDefault="00B408A3" w:rsidP="001E4298">
      <w:pPr>
        <w:pStyle w:val="listtext"/>
        <w:numPr>
          <w:ilvl w:val="1"/>
          <w:numId w:val="35"/>
        </w:numPr>
      </w:pPr>
      <w:r w:rsidRPr="009F073E">
        <w:t>inbindning (limbindning/linnetråd)</w:t>
      </w:r>
    </w:p>
    <w:p w14:paraId="21C57215" w14:textId="77777777" w:rsidR="00B408A3" w:rsidRPr="009F073E" w:rsidRDefault="00B408A3" w:rsidP="001E4298">
      <w:pPr>
        <w:pStyle w:val="listtext"/>
        <w:numPr>
          <w:ilvl w:val="1"/>
          <w:numId w:val="35"/>
        </w:numPr>
      </w:pPr>
      <w:r w:rsidRPr="009F073E">
        <w:t>pärm (</w:t>
      </w:r>
      <w:proofErr w:type="spellStart"/>
      <w:r w:rsidRPr="009F073E">
        <w:t>helrygg</w:t>
      </w:r>
      <w:proofErr w:type="spellEnd"/>
      <w:r w:rsidRPr="009F073E">
        <w:t>/</w:t>
      </w:r>
      <w:proofErr w:type="spellStart"/>
      <w:r w:rsidRPr="009F073E">
        <w:t>halvrygg</w:t>
      </w:r>
      <w:proofErr w:type="spellEnd"/>
      <w:r w:rsidRPr="009F073E">
        <w:t xml:space="preserve">, Agrippa-, plastpärm med insticksfickor bak). </w:t>
      </w:r>
    </w:p>
    <w:p w14:paraId="2EB655B0" w14:textId="77777777" w:rsidR="00B408A3" w:rsidRPr="009F073E" w:rsidRDefault="00B408A3" w:rsidP="001E4298">
      <w:pPr>
        <w:pStyle w:val="listtext"/>
        <w:numPr>
          <w:ilvl w:val="0"/>
          <w:numId w:val="35"/>
        </w:numPr>
      </w:pPr>
      <w:r w:rsidRPr="009F073E">
        <w:t xml:space="preserve">Leveransadress: se avsnitt </w:t>
      </w:r>
      <w:bookmarkEnd w:id="9"/>
      <w:r w:rsidRPr="009F073E">
        <w:fldChar w:fldCharType="begin"/>
      </w:r>
      <w:r w:rsidRPr="009F073E">
        <w:instrText xml:space="preserve"> HYPERLINK "http://www.fmv.se/FTP/XML_FMV_Handbok_2007-1/dtd/webb/del3/ipm/del3_tryckning_och_leverans_till_fbf.xml" \l "foljesedel_t_fbf" \o "" </w:instrText>
      </w:r>
      <w:r w:rsidRPr="009F073E">
        <w:fldChar w:fldCharType="separate"/>
      </w:r>
      <w:r w:rsidRPr="009F073E">
        <w:t>Följesedel till FBF</w:t>
      </w:r>
      <w:r w:rsidRPr="009F073E">
        <w:fldChar w:fldCharType="end"/>
      </w:r>
      <w:r w:rsidRPr="009F073E">
        <w:t>.</w:t>
      </w:r>
    </w:p>
    <w:p w14:paraId="24021469" w14:textId="77777777" w:rsidR="00B408A3" w:rsidRPr="009F073E" w:rsidRDefault="00B408A3" w:rsidP="001E4298">
      <w:pPr>
        <w:pStyle w:val="listtext"/>
        <w:numPr>
          <w:ilvl w:val="0"/>
          <w:numId w:val="35"/>
        </w:numPr>
      </w:pPr>
      <w:r w:rsidRPr="009F073E">
        <w:t xml:space="preserve">Tryckmetod: </w:t>
      </w:r>
    </w:p>
    <w:p w14:paraId="7ED5C0F4" w14:textId="77777777" w:rsidR="00B408A3" w:rsidRPr="009F073E" w:rsidRDefault="00B408A3" w:rsidP="001E4298">
      <w:pPr>
        <w:pStyle w:val="listtext"/>
        <w:numPr>
          <w:ilvl w:val="1"/>
          <w:numId w:val="35"/>
        </w:numPr>
      </w:pPr>
      <w:r w:rsidRPr="009F073E">
        <w:t>kopiering (kopiering, offsetliknande digitaltryck)</w:t>
      </w:r>
    </w:p>
    <w:p w14:paraId="69585569" w14:textId="77777777" w:rsidR="00B408A3" w:rsidRPr="009F073E" w:rsidRDefault="00B408A3" w:rsidP="001E4298">
      <w:pPr>
        <w:pStyle w:val="listtext"/>
        <w:numPr>
          <w:ilvl w:val="1"/>
          <w:numId w:val="35"/>
        </w:numPr>
      </w:pPr>
      <w:r w:rsidRPr="009F073E">
        <w:t xml:space="preserve">offsettryck. </w:t>
      </w:r>
    </w:p>
    <w:p w14:paraId="7CD19840" w14:textId="73B4A35D" w:rsidR="00B408A3" w:rsidRPr="00755D1A" w:rsidRDefault="00B408A3" w:rsidP="000E1071">
      <w:pPr>
        <w:pStyle w:val="listtext"/>
        <w:numPr>
          <w:ilvl w:val="0"/>
          <w:numId w:val="35"/>
        </w:numPr>
      </w:pPr>
      <w:r w:rsidRPr="000E1071">
        <w:t>Följesedel</w:t>
      </w:r>
      <w:r w:rsidRPr="00755D1A">
        <w:t>:</w:t>
      </w:r>
      <w:r w:rsidR="00755D1A">
        <w:t xml:space="preserve"> se avsnitt </w:t>
      </w:r>
      <w:r w:rsidR="00755D1A">
        <w:fldChar w:fldCharType="begin"/>
      </w:r>
      <w:r w:rsidR="00755D1A">
        <w:instrText xml:space="preserve"> REF _Ref443380957 \r \h </w:instrText>
      </w:r>
      <w:r w:rsidR="00755D1A">
        <w:fldChar w:fldCharType="separate"/>
      </w:r>
      <w:r w:rsidR="00755D1A">
        <w:t>2.3.3</w:t>
      </w:r>
      <w:r w:rsidR="00755D1A">
        <w:fldChar w:fldCharType="end"/>
      </w:r>
      <w:r w:rsidR="00755D1A">
        <w:t xml:space="preserve"> </w:t>
      </w:r>
      <w:r w:rsidR="00755D1A">
        <w:fldChar w:fldCharType="begin"/>
      </w:r>
      <w:r w:rsidR="00755D1A">
        <w:instrText xml:space="preserve"> REF _Ref443380957 \h </w:instrText>
      </w:r>
      <w:r w:rsidR="00755D1A">
        <w:fldChar w:fldCharType="separate"/>
      </w:r>
      <w:r w:rsidR="00755D1A" w:rsidRPr="0080483C">
        <w:t>Följesedel till FBF</w:t>
      </w:r>
      <w:r w:rsidR="00755D1A">
        <w:fldChar w:fldCharType="end"/>
      </w:r>
      <w:r w:rsidR="00755D1A">
        <w:t xml:space="preserve"> </w:t>
      </w:r>
      <w:r w:rsidR="00755D1A">
        <w:fldChar w:fldCharType="begin"/>
      </w:r>
      <w:r w:rsidR="00755D1A">
        <w:instrText xml:space="preserve"> REF _Ref443380957 \p \h </w:instrText>
      </w:r>
      <w:r w:rsidR="00755D1A">
        <w:fldChar w:fldCharType="separate"/>
      </w:r>
      <w:r w:rsidR="00755D1A">
        <w:t>nedan</w:t>
      </w:r>
      <w:r w:rsidR="00755D1A">
        <w:fldChar w:fldCharType="end"/>
      </w:r>
      <w:r w:rsidRPr="00755D1A">
        <w:t>.</w:t>
      </w:r>
    </w:p>
    <w:p w14:paraId="0FCAB9CD" w14:textId="77777777" w:rsidR="00B408A3" w:rsidRPr="009F073E" w:rsidRDefault="00B408A3" w:rsidP="001E4298">
      <w:pPr>
        <w:pStyle w:val="brodtext"/>
      </w:pPr>
      <w:r w:rsidRPr="009F073E">
        <w:t xml:space="preserve">Publikationsansvarig handläggare vid FMV bör rådgöra med tryckeriet i alla dessa frågor för att eventuellt justera beställningen. Den optimala lösningen ekonomiskt kan bero på upplagans storlek. Tryckeriet vet var brytpunkten ligger för att kunna finansiera en viss tryckmetod. </w:t>
      </w:r>
    </w:p>
    <w:p w14:paraId="6F46AC56" w14:textId="77777777" w:rsidR="00B408A3" w:rsidRPr="009F073E" w:rsidRDefault="00B408A3" w:rsidP="001E4298">
      <w:pPr>
        <w:pStyle w:val="brodtext"/>
      </w:pPr>
      <w:r w:rsidRPr="009F073E">
        <w:t xml:space="preserve">Offset är en högkvalitativ men dyr tryckmetod och lönar sig först vid en större upplagevolym, medan kopieringsförfarandet, som har en mera linjär kostnadsstegring, kvalitetsmässigt kan vara tillfyllest vid mindre volymer, men då med en offsetliknande laserkopiering. </w:t>
      </w:r>
    </w:p>
    <w:p w14:paraId="054E484C" w14:textId="77777777" w:rsidR="00B408A3" w:rsidRPr="009F073E" w:rsidRDefault="00B408A3" w:rsidP="001E4298">
      <w:pPr>
        <w:pStyle w:val="brodtext"/>
      </w:pPr>
      <w:r w:rsidRPr="009F073E">
        <w:t>Tryckeriet ska också presentera en tidplan för tryckning och leverans som stäms av med publikationsansvarig handläggare/beställare av tryckning.</w:t>
      </w:r>
    </w:p>
    <w:p w14:paraId="27383233" w14:textId="77777777" w:rsidR="00B408A3" w:rsidRPr="009F073E" w:rsidRDefault="00B408A3" w:rsidP="001E4298">
      <w:pPr>
        <w:pStyle w:val="brodtext"/>
      </w:pPr>
      <w:r w:rsidRPr="009F073E">
        <w:t>Tryckeriet ska även i tillämpliga fall för FMVs handläggare (beställaren) kunna redogöra för sina rutiner vid tryckning av hemliga publikationer.</w:t>
      </w:r>
    </w:p>
    <w:p w14:paraId="31EA96E9" w14:textId="77777777" w:rsidR="00B408A3" w:rsidRPr="00561DFD" w:rsidRDefault="00B408A3" w:rsidP="001E4298">
      <w:pPr>
        <w:pStyle w:val="Rubrik2"/>
        <w:rPr>
          <w:lang w:val="sv-SE"/>
        </w:rPr>
      </w:pPr>
      <w:bookmarkStart w:id="10" w:name="6fc3ec2d-5473-481a-b795-7be93fdd93c5"/>
      <w:r w:rsidRPr="00561DFD">
        <w:rPr>
          <w:lang w:val="sv-SE"/>
        </w:rPr>
        <w:t xml:space="preserve">Anvisningar för leverans av tryckt upplaga till FBF </w:t>
      </w:r>
      <w:bookmarkStart w:id="11" w:name="96509c1b-cf6b-49f9-bb97-932dc73c92e5"/>
      <w:bookmarkEnd w:id="10"/>
    </w:p>
    <w:p w14:paraId="0FAC2DF5" w14:textId="77777777" w:rsidR="00B408A3" w:rsidRPr="007B3E03" w:rsidRDefault="00B408A3" w:rsidP="007B3E03">
      <w:pPr>
        <w:pStyle w:val="Rubrik3"/>
      </w:pPr>
      <w:bookmarkStart w:id="12" w:name="61e6d501-c4a5-4af5-a067-010521ffce79"/>
      <w:bookmarkEnd w:id="11"/>
      <w:proofErr w:type="spellStart"/>
      <w:r w:rsidRPr="007B3E03">
        <w:t>Paketering</w:t>
      </w:r>
      <w:proofErr w:type="spellEnd"/>
    </w:p>
    <w:p w14:paraId="5B6BC427" w14:textId="77777777" w:rsidR="00B408A3" w:rsidRPr="009F073E" w:rsidRDefault="00B408A3" w:rsidP="001E4298">
      <w:pPr>
        <w:pStyle w:val="brodtext"/>
      </w:pPr>
      <w:r w:rsidRPr="009F073E">
        <w:t>Godset paketeras alltid i kartonger om cirka 10 kg (maximalt 15 kg). Alla förpackningar bör innehålla samma antal exemplar. Varje kartong eller paket ska vara försett med uppgifter, se nedan.</w:t>
      </w:r>
    </w:p>
    <w:p w14:paraId="5050F631" w14:textId="77777777" w:rsidR="00B408A3" w:rsidRPr="007B3E03" w:rsidRDefault="00B408A3" w:rsidP="007B3E03">
      <w:pPr>
        <w:pStyle w:val="Rubrik3"/>
      </w:pPr>
      <w:bookmarkStart w:id="13" w:name="f95c1d23-38bc-40cc-9f97-cf93fdb052a2"/>
      <w:bookmarkEnd w:id="12"/>
      <w:proofErr w:type="spellStart"/>
      <w:r w:rsidRPr="007B3E03">
        <w:t>Etikettering</w:t>
      </w:r>
      <w:proofErr w:type="spellEnd"/>
      <w:r w:rsidRPr="007B3E03">
        <w:t xml:space="preserve"> – </w:t>
      </w:r>
      <w:proofErr w:type="spellStart"/>
      <w:r w:rsidRPr="007B3E03">
        <w:t>obligatoriska</w:t>
      </w:r>
      <w:proofErr w:type="spellEnd"/>
      <w:r w:rsidRPr="007B3E03">
        <w:t xml:space="preserve"> </w:t>
      </w:r>
      <w:proofErr w:type="spellStart"/>
      <w:r w:rsidRPr="007B3E03">
        <w:t>uppgifter</w:t>
      </w:r>
      <w:proofErr w:type="spellEnd"/>
    </w:p>
    <w:p w14:paraId="4D019077" w14:textId="77777777" w:rsidR="00B408A3" w:rsidRPr="009F073E" w:rsidRDefault="00B408A3" w:rsidP="001E4298">
      <w:pPr>
        <w:pStyle w:val="brodtext"/>
      </w:pPr>
      <w:r w:rsidRPr="009F073E">
        <w:t>Följande uppgifter är obligatoriska på etiketter:</w:t>
      </w:r>
    </w:p>
    <w:p w14:paraId="500FF6D4" w14:textId="77777777" w:rsidR="00B408A3" w:rsidRPr="009F073E" w:rsidRDefault="00B408A3" w:rsidP="000E1071">
      <w:pPr>
        <w:pStyle w:val="listtext"/>
        <w:numPr>
          <w:ilvl w:val="0"/>
          <w:numId w:val="41"/>
        </w:numPr>
      </w:pPr>
      <w:r w:rsidRPr="009F073E">
        <w:t xml:space="preserve">Förrådsbeteckning i </w:t>
      </w:r>
      <w:r w:rsidRPr="001E4298">
        <w:rPr>
          <w:i/>
          <w:iCs/>
        </w:rPr>
        <w:t>streckkod</w:t>
      </w:r>
      <w:r w:rsidRPr="009F073E">
        <w:t xml:space="preserve"> ska vara mellan 5 och 11 cm bred och höjden minst 25 % av bredden. </w:t>
      </w:r>
    </w:p>
    <w:p w14:paraId="0F7CF571" w14:textId="77777777" w:rsidR="00B408A3" w:rsidRPr="009F073E" w:rsidRDefault="00B408A3" w:rsidP="000E1071">
      <w:pPr>
        <w:pStyle w:val="listtext"/>
        <w:ind w:left="1080"/>
      </w:pPr>
      <w:r w:rsidRPr="009F073E">
        <w:t xml:space="preserve">Observera att streckkoden omfattar 12 tecken; först en dataidentifierare ”P” för förrådsbeteckningar, därefter ”M” och nummer </w:t>
      </w:r>
      <w:r w:rsidRPr="009F073E">
        <w:rPr>
          <w:b/>
          <w:bCs/>
        </w:rPr>
        <w:t>utan bindestreck och kontrollsiffra</w:t>
      </w:r>
      <w:r w:rsidRPr="009F073E">
        <w:t xml:space="preserve">. </w:t>
      </w:r>
    </w:p>
    <w:p w14:paraId="47E09C09" w14:textId="77777777" w:rsidR="00B408A3" w:rsidRPr="009F073E" w:rsidRDefault="00B408A3" w:rsidP="000E1071">
      <w:pPr>
        <w:pStyle w:val="listtext"/>
        <w:ind w:left="1080"/>
      </w:pPr>
      <w:r w:rsidRPr="009F073E">
        <w:t>Exempel: PM7744132340.</w:t>
      </w:r>
    </w:p>
    <w:p w14:paraId="0ECED0A7" w14:textId="77777777" w:rsidR="00B408A3" w:rsidRPr="009F073E" w:rsidRDefault="00B408A3" w:rsidP="000E1071">
      <w:pPr>
        <w:pStyle w:val="listtext"/>
        <w:numPr>
          <w:ilvl w:val="0"/>
          <w:numId w:val="41"/>
        </w:numPr>
      </w:pPr>
      <w:r w:rsidRPr="009F073E">
        <w:t xml:space="preserve">Publikationens förrådsbeteckning i klartext skrivs under streckkoden med stor fet stil med bindestreck men utan dataidentifierare. </w:t>
      </w:r>
    </w:p>
    <w:p w14:paraId="2F273FCE" w14:textId="77777777" w:rsidR="00B408A3" w:rsidRPr="009F073E" w:rsidRDefault="00B408A3" w:rsidP="000E1071">
      <w:pPr>
        <w:pStyle w:val="listtext"/>
        <w:ind w:left="1080"/>
      </w:pPr>
      <w:r w:rsidRPr="009F073E">
        <w:lastRenderedPageBreak/>
        <w:t>Exempel: M7744-132340.</w:t>
      </w:r>
    </w:p>
    <w:p w14:paraId="0FC790F7" w14:textId="77777777" w:rsidR="00B408A3" w:rsidRPr="009F073E" w:rsidRDefault="00B408A3" w:rsidP="000E1071">
      <w:pPr>
        <w:pStyle w:val="listtext"/>
        <w:numPr>
          <w:ilvl w:val="0"/>
          <w:numId w:val="41"/>
        </w:numPr>
      </w:pPr>
      <w:r w:rsidRPr="009F073E">
        <w:t xml:space="preserve">Förrådsbenämning eller titel, antingen fullständig eller förkortad. </w:t>
      </w:r>
    </w:p>
    <w:p w14:paraId="76110003" w14:textId="77777777" w:rsidR="00B408A3" w:rsidRPr="009F073E" w:rsidRDefault="00B408A3" w:rsidP="000E1071">
      <w:pPr>
        <w:pStyle w:val="listtext"/>
        <w:ind w:left="1080"/>
      </w:pPr>
      <w:r w:rsidRPr="009F073E">
        <w:t>Exempel: Apparatbeskrivning Radio 90 eller ABESKR RA90.</w:t>
      </w:r>
    </w:p>
    <w:p w14:paraId="053A5A58" w14:textId="77777777" w:rsidR="00B408A3" w:rsidRPr="009F073E" w:rsidRDefault="00B408A3" w:rsidP="000E1071">
      <w:pPr>
        <w:pStyle w:val="listtext"/>
        <w:numPr>
          <w:ilvl w:val="0"/>
          <w:numId w:val="41"/>
        </w:numPr>
      </w:pPr>
      <w:r w:rsidRPr="009F073E">
        <w:t xml:space="preserve">Eventuell </w:t>
      </w:r>
      <w:proofErr w:type="spellStart"/>
      <w:r w:rsidRPr="009F073E">
        <w:t>utgåveuppgift</w:t>
      </w:r>
      <w:proofErr w:type="spellEnd"/>
      <w:r w:rsidRPr="009F073E">
        <w:t xml:space="preserve"> och tryckår. </w:t>
      </w:r>
    </w:p>
    <w:p w14:paraId="2AA8A123" w14:textId="77777777" w:rsidR="00B408A3" w:rsidRPr="009F073E" w:rsidRDefault="00B408A3" w:rsidP="000E1071">
      <w:pPr>
        <w:pStyle w:val="listtext"/>
        <w:ind w:left="1080"/>
      </w:pPr>
      <w:r w:rsidRPr="009F073E">
        <w:t>Exempel: Utbildningsutgåva, 1996</w:t>
      </w:r>
    </w:p>
    <w:p w14:paraId="223A73EA" w14:textId="77777777" w:rsidR="00B408A3" w:rsidRPr="009F073E" w:rsidRDefault="00B408A3" w:rsidP="000E1071">
      <w:pPr>
        <w:pStyle w:val="listtext"/>
        <w:numPr>
          <w:ilvl w:val="0"/>
          <w:numId w:val="41"/>
        </w:numPr>
      </w:pPr>
      <w:r w:rsidRPr="009F073E">
        <w:t>Antal artiklar i kartongen.</w:t>
      </w:r>
    </w:p>
    <w:p w14:paraId="377D9453" w14:textId="77777777" w:rsidR="00B408A3" w:rsidRPr="009F073E" w:rsidRDefault="00B408A3" w:rsidP="000E1071">
      <w:pPr>
        <w:pStyle w:val="listtext"/>
        <w:numPr>
          <w:ilvl w:val="0"/>
          <w:numId w:val="41"/>
        </w:numPr>
      </w:pPr>
      <w:r w:rsidRPr="009F073E">
        <w:t>Totalt antal artiklar på pallen.</w:t>
      </w:r>
    </w:p>
    <w:p w14:paraId="67B01675" w14:textId="77777777" w:rsidR="00B408A3" w:rsidRPr="009F073E" w:rsidRDefault="00B408A3" w:rsidP="000E1071">
      <w:pPr>
        <w:pStyle w:val="listtext"/>
        <w:numPr>
          <w:ilvl w:val="0"/>
          <w:numId w:val="41"/>
        </w:numPr>
      </w:pPr>
      <w:r w:rsidRPr="009F073E">
        <w:t>Uppgifter om exemplarnummer i förekommande fall (</w:t>
      </w:r>
      <w:proofErr w:type="gramStart"/>
      <w:r w:rsidRPr="009F073E">
        <w:t>fr o m</w:t>
      </w:r>
      <w:proofErr w:type="gramEnd"/>
      <w:r w:rsidRPr="009F073E">
        <w:t xml:space="preserve"> – t o m). </w:t>
      </w:r>
    </w:p>
    <w:p w14:paraId="695A6C54" w14:textId="77777777" w:rsidR="00B408A3" w:rsidRPr="009F073E" w:rsidRDefault="00B408A3" w:rsidP="000E1071">
      <w:pPr>
        <w:pStyle w:val="listtext"/>
        <w:ind w:left="1080"/>
      </w:pPr>
      <w:r w:rsidRPr="009F073E">
        <w:t xml:space="preserve">Exempel: </w:t>
      </w:r>
      <w:r w:rsidRPr="009F073E">
        <w:rPr>
          <w:b/>
          <w:bCs/>
        </w:rPr>
        <w:t>Nr 401-600</w:t>
      </w:r>
      <w:r w:rsidRPr="009F073E">
        <w:t>.</w:t>
      </w:r>
    </w:p>
    <w:p w14:paraId="4CFACCF3" w14:textId="77777777" w:rsidR="00B408A3" w:rsidRPr="0080483C" w:rsidRDefault="00B408A3" w:rsidP="007B3E03">
      <w:pPr>
        <w:pStyle w:val="Rubrik4"/>
      </w:pPr>
      <w:bookmarkStart w:id="14" w:name="c358d842-3fc7-4adb-bbee-7c866a096d1a"/>
      <w:bookmarkEnd w:id="13"/>
      <w:proofErr w:type="spellStart"/>
      <w:r w:rsidRPr="007B3E03">
        <w:t>Lastpallar</w:t>
      </w:r>
      <w:proofErr w:type="spellEnd"/>
    </w:p>
    <w:p w14:paraId="4C955879" w14:textId="77777777" w:rsidR="00B408A3" w:rsidRPr="009F073E" w:rsidRDefault="00B408A3" w:rsidP="001E4298">
      <w:pPr>
        <w:pStyle w:val="brodtext"/>
      </w:pPr>
      <w:r w:rsidRPr="009F073E">
        <w:t>Större partier levereras plastade eller bandade på EUR-pallar. Andra typer av pallar tas inte emot av FBF. Lastens höjd får inte överstiga 1,2 m (in-</w:t>
      </w:r>
      <w:proofErr w:type="spellStart"/>
      <w:r w:rsidRPr="009F073E">
        <w:t>klusive</w:t>
      </w:r>
      <w:proofErr w:type="spellEnd"/>
      <w:r w:rsidRPr="009F073E">
        <w:t xml:space="preserve"> pall).</w:t>
      </w:r>
    </w:p>
    <w:p w14:paraId="186FFDC4" w14:textId="77777777" w:rsidR="00B408A3" w:rsidRPr="009F073E" w:rsidRDefault="00B408A3" w:rsidP="001E4298">
      <w:pPr>
        <w:pStyle w:val="brodtext"/>
      </w:pPr>
      <w:r w:rsidRPr="009F073E">
        <w:t>Försvarsmakten är inte med i pallregistreringssystemet varför kostnader för EUR-pallar ska debiteras med övriga kostnader för uppdragsgivaren.</w:t>
      </w:r>
    </w:p>
    <w:p w14:paraId="1B66F995" w14:textId="77777777" w:rsidR="00B408A3" w:rsidRPr="009F073E" w:rsidRDefault="00B408A3" w:rsidP="001E4298">
      <w:pPr>
        <w:pStyle w:val="brodtext"/>
      </w:pPr>
      <w:r w:rsidRPr="009F073E">
        <w:t>Varje pall ska vara försedd med palletikett och kod enligt bilden nedan.</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6082"/>
      </w:tblGrid>
      <w:tr w:rsidR="00B408A3" w:rsidRPr="0080483C" w14:paraId="7E9E098D" w14:textId="77777777" w:rsidTr="00A020D3">
        <w:trPr>
          <w:tblCellSpacing w:w="7" w:type="dxa"/>
        </w:trPr>
        <w:tc>
          <w:tcPr>
            <w:tcW w:w="0" w:type="auto"/>
            <w:vAlign w:val="center"/>
            <w:hideMark/>
          </w:tcPr>
          <w:p w14:paraId="58819781" w14:textId="77777777" w:rsidR="00B408A3" w:rsidRPr="0080483C" w:rsidRDefault="00B408A3" w:rsidP="001E4298">
            <w:r w:rsidRPr="0080483C">
              <w:rPr>
                <w:noProof/>
              </w:rPr>
              <w:drawing>
                <wp:inline distT="0" distB="0" distL="0" distR="0" wp14:anchorId="5D589A7A" wp14:editId="2B2B2E3C">
                  <wp:extent cx="3371850" cy="4305300"/>
                  <wp:effectExtent l="0" t="0" r="0" b="0"/>
                  <wp:docPr id="239" name="Bild 458" descr="Exempel på palletike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Exempel på palletiket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850" cy="4305300"/>
                          </a:xfrm>
                          <a:prstGeom prst="rect">
                            <a:avLst/>
                          </a:prstGeom>
                          <a:noFill/>
                          <a:ln>
                            <a:noFill/>
                          </a:ln>
                        </pic:spPr>
                      </pic:pic>
                    </a:graphicData>
                  </a:graphic>
                </wp:inline>
              </w:drawing>
            </w:r>
          </w:p>
        </w:tc>
      </w:tr>
      <w:tr w:rsidR="00B408A3" w:rsidRPr="0080483C" w14:paraId="51D33B6B" w14:textId="77777777" w:rsidTr="00A020D3">
        <w:trPr>
          <w:tblCellSpacing w:w="7" w:type="dxa"/>
        </w:trPr>
        <w:tc>
          <w:tcPr>
            <w:tcW w:w="0" w:type="auto"/>
            <w:vAlign w:val="center"/>
            <w:hideMark/>
          </w:tcPr>
          <w:p w14:paraId="0FE15053" w14:textId="77777777" w:rsidR="00B408A3" w:rsidRPr="0080483C" w:rsidRDefault="00B408A3" w:rsidP="001E4298">
            <w:pPr>
              <w:rPr>
                <w:szCs w:val="24"/>
              </w:rPr>
            </w:pPr>
            <w:r>
              <w:t>Bild 1</w:t>
            </w:r>
            <w:r w:rsidRPr="0080483C">
              <w:t> Exempel på palletikett</w:t>
            </w:r>
          </w:p>
        </w:tc>
      </w:tr>
    </w:tbl>
    <w:p w14:paraId="2F9B6BB6" w14:textId="77777777" w:rsidR="00B408A3" w:rsidRPr="00561DFD" w:rsidRDefault="00B408A3" w:rsidP="007B3E03">
      <w:pPr>
        <w:pStyle w:val="Rubrik4"/>
        <w:rPr>
          <w:lang w:val="sv-SE"/>
        </w:rPr>
      </w:pPr>
      <w:bookmarkStart w:id="15" w:name="1a4dcc08-fc3f-47dd-b3db-9c8056f92a59"/>
      <w:bookmarkEnd w:id="14"/>
      <w:r w:rsidRPr="00561DFD">
        <w:rPr>
          <w:lang w:val="sv-SE"/>
        </w:rPr>
        <w:t>Sammanställning av krav och rekommendationer för kodmärkning</w:t>
      </w:r>
    </w:p>
    <w:p w14:paraId="787FF7E9" w14:textId="77777777" w:rsidR="00B408A3" w:rsidRPr="0080483C" w:rsidRDefault="00B408A3" w:rsidP="007B3E03">
      <w:pPr>
        <w:pStyle w:val="Rubrik5"/>
      </w:pPr>
      <w:bookmarkStart w:id="16" w:name="532702ed-1f22-46b7-856d-e1f8cda2bc46"/>
      <w:bookmarkEnd w:id="15"/>
      <w:proofErr w:type="spellStart"/>
      <w:r w:rsidRPr="0080483C">
        <w:t>Kod</w:t>
      </w:r>
      <w:proofErr w:type="spellEnd"/>
    </w:p>
    <w:p w14:paraId="60569AD5" w14:textId="77777777" w:rsidR="00B408A3" w:rsidRPr="0080483C" w:rsidRDefault="00B408A3" w:rsidP="001E4298">
      <w:pPr>
        <w:pStyle w:val="brodtext"/>
      </w:pPr>
      <w:r w:rsidRPr="00DD1A3A">
        <w:t>Kod 39, se Designregel ADF, FMV dokumentbeteckning 22409/2008</w:t>
      </w:r>
      <w:r w:rsidRPr="009F073E">
        <w:t>.</w:t>
      </w:r>
    </w:p>
    <w:p w14:paraId="757EBA83" w14:textId="77777777" w:rsidR="00B408A3" w:rsidRPr="0080483C" w:rsidRDefault="00B408A3" w:rsidP="001E4298">
      <w:pPr>
        <w:pStyle w:val="Rubrik5"/>
      </w:pPr>
      <w:bookmarkStart w:id="17" w:name="cde7ff65-5758-477e-b084-b6ee072938ae"/>
      <w:bookmarkEnd w:id="16"/>
      <w:proofErr w:type="spellStart"/>
      <w:r w:rsidRPr="0080483C">
        <w:lastRenderedPageBreak/>
        <w:t>Kodens</w:t>
      </w:r>
      <w:proofErr w:type="spellEnd"/>
      <w:r w:rsidRPr="0080483C">
        <w:t xml:space="preserve"> </w:t>
      </w:r>
      <w:proofErr w:type="spellStart"/>
      <w:r w:rsidRPr="0080483C">
        <w:t>storlek</w:t>
      </w:r>
      <w:proofErr w:type="spellEnd"/>
    </w:p>
    <w:p w14:paraId="19C62B54" w14:textId="77777777" w:rsidR="00B408A3" w:rsidRPr="009F073E" w:rsidRDefault="00B408A3" w:rsidP="001E4298">
      <w:pPr>
        <w:pStyle w:val="brodtext"/>
      </w:pPr>
      <w:r w:rsidRPr="009F073E">
        <w:t>Bredden bör helst vara mellan 5 och 11 cm. Höjden bör vara minst 25 % av bredden.</w:t>
      </w:r>
    </w:p>
    <w:p w14:paraId="6278F32E" w14:textId="77777777" w:rsidR="00B408A3" w:rsidRPr="0080483C" w:rsidRDefault="00B408A3" w:rsidP="001E4298">
      <w:pPr>
        <w:pStyle w:val="Rubrik5"/>
      </w:pPr>
      <w:bookmarkStart w:id="18" w:name="1933ffa6-e49d-4bc4-bce0-c9714981761b"/>
      <w:bookmarkEnd w:id="17"/>
      <w:proofErr w:type="spellStart"/>
      <w:r w:rsidRPr="0080483C">
        <w:t>Placering</w:t>
      </w:r>
      <w:proofErr w:type="spellEnd"/>
      <w:r w:rsidRPr="0080483C">
        <w:t xml:space="preserve"> </w:t>
      </w:r>
      <w:proofErr w:type="spellStart"/>
      <w:r w:rsidRPr="0080483C">
        <w:t>på</w:t>
      </w:r>
      <w:proofErr w:type="spellEnd"/>
      <w:r w:rsidRPr="0080483C">
        <w:t xml:space="preserve"> </w:t>
      </w:r>
      <w:proofErr w:type="spellStart"/>
      <w:r w:rsidRPr="0080483C">
        <w:t>publikationer</w:t>
      </w:r>
      <w:proofErr w:type="spellEnd"/>
    </w:p>
    <w:p w14:paraId="5516185B" w14:textId="77777777" w:rsidR="00B408A3" w:rsidRPr="009F073E" w:rsidRDefault="00B408A3" w:rsidP="001E4298">
      <w:pPr>
        <w:pStyle w:val="brodtext"/>
      </w:pPr>
      <w:r w:rsidRPr="009F073E">
        <w:t>Förrådsbeteckning och streckkod placeras på publikationens baksida. De</w:t>
      </w:r>
      <w:r>
        <w:t>n</w:t>
      </w:r>
      <w:r w:rsidRPr="009F073E">
        <w:t xml:space="preserve"> kodade </w:t>
      </w:r>
      <w:r>
        <w:t xml:space="preserve">förrådsbeteckningen </w:t>
      </w:r>
      <w:r w:rsidRPr="009F073E">
        <w:t xml:space="preserve">överst, med den inom Försvarsmakten </w:t>
      </w:r>
      <w:proofErr w:type="spellStart"/>
      <w:r w:rsidRPr="009F073E">
        <w:t>användadataidentifieraren</w:t>
      </w:r>
      <w:proofErr w:type="spellEnd"/>
      <w:r w:rsidRPr="009F073E">
        <w:t xml:space="preserve"> ”P”, enligt FACT2-standard, följt av ”M” och de 10 siffrorna utan bindestreck eller kontrollsiffra. Totalt omfattar koden sålunda 12 tecken.</w:t>
      </w:r>
    </w:p>
    <w:p w14:paraId="4BB1436F" w14:textId="77777777" w:rsidR="00B408A3" w:rsidRPr="009F073E" w:rsidRDefault="00B408A3" w:rsidP="001E4298">
      <w:pPr>
        <w:pStyle w:val="brodtext"/>
      </w:pPr>
      <w:r w:rsidRPr="009F073E">
        <w:t>Förrådsbeteckningen ska även stå i klartext under koden, utan dataidentifierare och med bindestreck, se nedan.</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7639"/>
      </w:tblGrid>
      <w:tr w:rsidR="00B408A3" w:rsidRPr="0080483C" w14:paraId="1EFB2240" w14:textId="77777777" w:rsidTr="00A020D3">
        <w:trPr>
          <w:tblCellSpacing w:w="7" w:type="dxa"/>
        </w:trPr>
        <w:tc>
          <w:tcPr>
            <w:tcW w:w="0" w:type="auto"/>
            <w:vAlign w:val="center"/>
            <w:hideMark/>
          </w:tcPr>
          <w:p w14:paraId="6A74D423" w14:textId="77777777" w:rsidR="00B408A3" w:rsidRPr="0080483C" w:rsidRDefault="00B408A3" w:rsidP="001E4298">
            <w:r w:rsidRPr="0080483C">
              <w:rPr>
                <w:noProof/>
              </w:rPr>
              <w:drawing>
                <wp:inline distT="0" distB="0" distL="0" distR="0" wp14:anchorId="32998D90" wp14:editId="47D89804">
                  <wp:extent cx="3486150" cy="1304925"/>
                  <wp:effectExtent l="0" t="0" r="0" b="9525"/>
                  <wp:docPr id="240" name="Bild 459" descr="Exempel på streckkod och förrådsbeteckning på publik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Exempel på streckkod och förrådsbeteckning på publikati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1304925"/>
                          </a:xfrm>
                          <a:prstGeom prst="rect">
                            <a:avLst/>
                          </a:prstGeom>
                          <a:noFill/>
                          <a:ln>
                            <a:noFill/>
                          </a:ln>
                        </pic:spPr>
                      </pic:pic>
                    </a:graphicData>
                  </a:graphic>
                </wp:inline>
              </w:drawing>
            </w:r>
          </w:p>
        </w:tc>
      </w:tr>
      <w:tr w:rsidR="00B408A3" w:rsidRPr="0080483C" w14:paraId="5DEC3E0E" w14:textId="77777777" w:rsidTr="00A020D3">
        <w:trPr>
          <w:tblCellSpacing w:w="7" w:type="dxa"/>
        </w:trPr>
        <w:tc>
          <w:tcPr>
            <w:tcW w:w="0" w:type="auto"/>
            <w:vAlign w:val="center"/>
            <w:hideMark/>
          </w:tcPr>
          <w:p w14:paraId="235DBB6E" w14:textId="77777777" w:rsidR="00B408A3" w:rsidRPr="0080483C" w:rsidRDefault="00B408A3" w:rsidP="001E4298">
            <w:pPr>
              <w:rPr>
                <w:szCs w:val="24"/>
              </w:rPr>
            </w:pPr>
            <w:r w:rsidRPr="0080483C">
              <w:t>Bild 4:2 Exempel på streckkod och förrådsbeteckning på publikation</w:t>
            </w:r>
          </w:p>
        </w:tc>
      </w:tr>
    </w:tbl>
    <w:p w14:paraId="4B1589C9" w14:textId="77777777" w:rsidR="00B408A3" w:rsidRPr="0080483C" w:rsidRDefault="00B408A3" w:rsidP="001E4298">
      <w:pPr>
        <w:pStyle w:val="Rubrik5"/>
      </w:pPr>
      <w:bookmarkStart w:id="19" w:name="2b265580-fc22-4c33-8dc8-8ce2d2bbc469"/>
      <w:bookmarkEnd w:id="18"/>
      <w:proofErr w:type="spellStart"/>
      <w:r w:rsidRPr="0080483C">
        <w:t>Placering</w:t>
      </w:r>
      <w:proofErr w:type="spellEnd"/>
      <w:r w:rsidRPr="0080483C">
        <w:t xml:space="preserve"> </w:t>
      </w:r>
      <w:proofErr w:type="spellStart"/>
      <w:r w:rsidRPr="0080483C">
        <w:t>på</w:t>
      </w:r>
      <w:proofErr w:type="spellEnd"/>
      <w:r w:rsidRPr="0080483C">
        <w:t xml:space="preserve"> </w:t>
      </w:r>
      <w:proofErr w:type="spellStart"/>
      <w:r w:rsidRPr="0080483C">
        <w:t>förpackningar</w:t>
      </w:r>
      <w:proofErr w:type="spellEnd"/>
      <w:r w:rsidRPr="0080483C">
        <w:t xml:space="preserve"> </w:t>
      </w:r>
      <w:proofErr w:type="spellStart"/>
      <w:r w:rsidRPr="0080483C">
        <w:t>och</w:t>
      </w:r>
      <w:proofErr w:type="spellEnd"/>
      <w:r w:rsidRPr="0080483C">
        <w:t xml:space="preserve"> </w:t>
      </w:r>
      <w:proofErr w:type="spellStart"/>
      <w:r w:rsidRPr="0080483C">
        <w:t>emballage</w:t>
      </w:r>
      <w:proofErr w:type="spellEnd"/>
    </w:p>
    <w:p w14:paraId="1453B0AD" w14:textId="77777777" w:rsidR="00B408A3" w:rsidRPr="009F073E" w:rsidRDefault="00B408A3" w:rsidP="001E4298">
      <w:pPr>
        <w:pStyle w:val="brodtext"/>
      </w:pPr>
      <w:r w:rsidRPr="009F073E">
        <w:t>Etiketten placeras på någon av kartongens sidor (</w:t>
      </w:r>
      <w:proofErr w:type="gramStart"/>
      <w:r w:rsidRPr="009F073E">
        <w:t>ej</w:t>
      </w:r>
      <w:proofErr w:type="gramEnd"/>
      <w:r w:rsidRPr="009F073E">
        <w:t xml:space="preserve"> ovan- eller undersida).</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6592"/>
      </w:tblGrid>
      <w:tr w:rsidR="00B408A3" w:rsidRPr="0080483C" w14:paraId="417B3DDA" w14:textId="77777777" w:rsidTr="00A020D3">
        <w:trPr>
          <w:tblCellSpacing w:w="7" w:type="dxa"/>
        </w:trPr>
        <w:tc>
          <w:tcPr>
            <w:tcW w:w="0" w:type="auto"/>
            <w:vAlign w:val="center"/>
            <w:hideMark/>
          </w:tcPr>
          <w:p w14:paraId="69AD895A" w14:textId="77777777" w:rsidR="00B408A3" w:rsidRPr="0080483C" w:rsidRDefault="00B408A3" w:rsidP="001E4298">
            <w:r w:rsidRPr="0080483C">
              <w:rPr>
                <w:noProof/>
              </w:rPr>
              <w:drawing>
                <wp:inline distT="0" distB="0" distL="0" distR="0" wp14:anchorId="5B4CAEF6" wp14:editId="27E10795">
                  <wp:extent cx="3695700" cy="2790825"/>
                  <wp:effectExtent l="0" t="0" r="0" b="9525"/>
                  <wp:docPr id="241" name="Bild 460" descr="Exempel på emballageetike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Exempel på emballageetiket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790825"/>
                          </a:xfrm>
                          <a:prstGeom prst="rect">
                            <a:avLst/>
                          </a:prstGeom>
                          <a:noFill/>
                          <a:ln>
                            <a:noFill/>
                          </a:ln>
                        </pic:spPr>
                      </pic:pic>
                    </a:graphicData>
                  </a:graphic>
                </wp:inline>
              </w:drawing>
            </w:r>
          </w:p>
        </w:tc>
      </w:tr>
      <w:tr w:rsidR="00B408A3" w:rsidRPr="0080483C" w14:paraId="2501C25E" w14:textId="77777777" w:rsidTr="00A020D3">
        <w:trPr>
          <w:tblCellSpacing w:w="7" w:type="dxa"/>
        </w:trPr>
        <w:tc>
          <w:tcPr>
            <w:tcW w:w="0" w:type="auto"/>
            <w:vAlign w:val="center"/>
            <w:hideMark/>
          </w:tcPr>
          <w:p w14:paraId="3000AD36" w14:textId="77777777" w:rsidR="00B408A3" w:rsidRPr="0080483C" w:rsidRDefault="00B408A3" w:rsidP="001E4298">
            <w:pPr>
              <w:rPr>
                <w:szCs w:val="24"/>
              </w:rPr>
            </w:pPr>
            <w:r w:rsidRPr="0080483C">
              <w:t>Bild 4:3 Exempel på emballageetikett</w:t>
            </w:r>
          </w:p>
        </w:tc>
      </w:tr>
    </w:tbl>
    <w:p w14:paraId="4F8A4A24" w14:textId="77777777" w:rsidR="00B408A3" w:rsidRPr="0080483C" w:rsidRDefault="00B408A3" w:rsidP="001E4298">
      <w:pPr>
        <w:pStyle w:val="Rubrik5"/>
      </w:pPr>
      <w:bookmarkStart w:id="20" w:name="4b64f4c7-7748-4029-82e4-6d6ed57ddde5"/>
      <w:bookmarkEnd w:id="19"/>
      <w:proofErr w:type="spellStart"/>
      <w:r w:rsidRPr="0080483C">
        <w:t>Kodframställning</w:t>
      </w:r>
      <w:proofErr w:type="spellEnd"/>
    </w:p>
    <w:p w14:paraId="074B378D" w14:textId="77777777" w:rsidR="00B408A3" w:rsidRPr="009F073E" w:rsidRDefault="00B408A3" w:rsidP="001E4298">
      <w:pPr>
        <w:pStyle w:val="brodtext"/>
      </w:pPr>
      <w:r w:rsidRPr="009F073E">
        <w:t>Koden kan framställas på två sätt, antingen som filmalster eller som etikett. Vid etikettframställningen ska etiketten tillverkas i en större storlek och sedan krympas före tryckningen för att reducera de toleransfel som kan finnas i etikettoriginal. Lämpliga storleksrelationer är 2:1–3:1.</w:t>
      </w:r>
    </w:p>
    <w:p w14:paraId="6B9EC1FC" w14:textId="77777777" w:rsidR="00B408A3" w:rsidRPr="0080483C" w:rsidRDefault="00B408A3" w:rsidP="001E4298">
      <w:pPr>
        <w:pStyle w:val="Rubrik5"/>
      </w:pPr>
      <w:bookmarkStart w:id="21" w:name="5ae0b662-77d7-41b1-b5c1-c3bc1455e2a1"/>
      <w:bookmarkEnd w:id="20"/>
      <w:proofErr w:type="spellStart"/>
      <w:r w:rsidRPr="0080483C">
        <w:lastRenderedPageBreak/>
        <w:t>Tryckning</w:t>
      </w:r>
      <w:proofErr w:type="spellEnd"/>
      <w:r w:rsidRPr="0080483C">
        <w:t xml:space="preserve"> </w:t>
      </w:r>
      <w:proofErr w:type="spellStart"/>
      <w:r w:rsidRPr="0080483C">
        <w:t>av</w:t>
      </w:r>
      <w:proofErr w:type="spellEnd"/>
      <w:r w:rsidRPr="0080483C">
        <w:t xml:space="preserve"> </w:t>
      </w:r>
      <w:proofErr w:type="spellStart"/>
      <w:r w:rsidRPr="0080483C">
        <w:t>kod</w:t>
      </w:r>
      <w:proofErr w:type="spellEnd"/>
    </w:p>
    <w:p w14:paraId="4484CF5E" w14:textId="77777777" w:rsidR="00B408A3" w:rsidRPr="009F073E" w:rsidRDefault="00B408A3" w:rsidP="001E4298">
      <w:pPr>
        <w:pStyle w:val="brodtext"/>
      </w:pPr>
      <w:r w:rsidRPr="009F073E">
        <w:t xml:space="preserve">Vid tryckning ska kodens kvalitet fortlöpande kontrolleras. Kravet är enligt </w:t>
      </w:r>
      <w:r>
        <w:t>Designregel ADF, FMV dokumentbeteckning 22409/2008</w:t>
      </w:r>
      <w:r w:rsidRPr="009F073E">
        <w:t>.</w:t>
      </w:r>
    </w:p>
    <w:p w14:paraId="36141580" w14:textId="77777777" w:rsidR="00B408A3" w:rsidRPr="0080483C" w:rsidRDefault="00B408A3" w:rsidP="001E4298">
      <w:pPr>
        <w:pStyle w:val="Rubrik5"/>
      </w:pPr>
      <w:bookmarkStart w:id="22" w:name="feedbbbd-35fd-4bbf-ac4f-6aedfaf4855c"/>
      <w:bookmarkEnd w:id="21"/>
      <w:proofErr w:type="spellStart"/>
      <w:r w:rsidRPr="0080483C">
        <w:t>Kontrollmetoder</w:t>
      </w:r>
      <w:proofErr w:type="spellEnd"/>
    </w:p>
    <w:p w14:paraId="3B89ACDC" w14:textId="77777777" w:rsidR="00B408A3" w:rsidRPr="009F073E" w:rsidRDefault="00B408A3" w:rsidP="001E4298">
      <w:pPr>
        <w:pStyle w:val="brodtext"/>
      </w:pPr>
      <w:r w:rsidRPr="009F073E">
        <w:t xml:space="preserve">Vid maskinell kontroll, </w:t>
      </w:r>
      <w:proofErr w:type="gramStart"/>
      <w:r w:rsidRPr="009F073E">
        <w:t>dvs</w:t>
      </w:r>
      <w:proofErr w:type="gramEnd"/>
      <w:r w:rsidRPr="009F073E">
        <w:t xml:space="preserve"> kontroll med </w:t>
      </w:r>
      <w:proofErr w:type="spellStart"/>
      <w:r w:rsidRPr="009F073E">
        <w:t>verifierare</w:t>
      </w:r>
      <w:proofErr w:type="spellEnd"/>
      <w:r w:rsidRPr="009F073E">
        <w:t>, krävs att alla värden ska ligga inom standardens toleransområden för koden. Koden bör vara minst av kvalitet C enligt ANSI-standard. Maskinell kontroll ska vara förstahandsalternativ, men manuell kontroll kan göras med läspenna. Resultatet ska visa 17 rätt av 20, det vill säga 85 % rätt.</w:t>
      </w:r>
    </w:p>
    <w:p w14:paraId="2BB95A33" w14:textId="77777777" w:rsidR="00B408A3" w:rsidRPr="009F073E" w:rsidRDefault="00B408A3" w:rsidP="001E4298">
      <w:pPr>
        <w:pStyle w:val="brodtext"/>
      </w:pPr>
      <w:r w:rsidRPr="009F073E">
        <w:t>Ytterligare kontroll av färdig produkt måste göras om någon form av efterbehandling skett, till exempel laminering eller lackering.</w:t>
      </w:r>
    </w:p>
    <w:p w14:paraId="00C62E0C" w14:textId="77777777" w:rsidR="00B408A3" w:rsidRPr="0080483C" w:rsidRDefault="00B408A3" w:rsidP="001E4298">
      <w:pPr>
        <w:pStyle w:val="Rubrik5"/>
      </w:pPr>
      <w:bookmarkStart w:id="23" w:name="26dea996-4d60-4afc-9a93-bfa7dd6f165f"/>
      <w:bookmarkEnd w:id="22"/>
      <w:proofErr w:type="spellStart"/>
      <w:r w:rsidRPr="0080483C">
        <w:t>Övrigt</w:t>
      </w:r>
      <w:proofErr w:type="spellEnd"/>
    </w:p>
    <w:p w14:paraId="4DE13BD4" w14:textId="77777777" w:rsidR="00B408A3" w:rsidRPr="009F073E" w:rsidRDefault="00B408A3" w:rsidP="001E4298">
      <w:pPr>
        <w:pStyle w:val="brodtext"/>
      </w:pPr>
      <w:r w:rsidRPr="009F073E">
        <w:t>Se även FMV FSD 0215, Symboler för markering.</w:t>
      </w:r>
    </w:p>
    <w:p w14:paraId="54C11A11" w14:textId="186E3179" w:rsidR="00B408A3" w:rsidRPr="0080483C" w:rsidRDefault="00B408A3" w:rsidP="007B3E03">
      <w:pPr>
        <w:pStyle w:val="Rubrik3"/>
      </w:pPr>
      <w:bookmarkStart w:id="24" w:name="foljesedel_t_fbf"/>
      <w:bookmarkStart w:id="25" w:name="_Ref443380957"/>
      <w:bookmarkStart w:id="26" w:name="9fed70a9-ea93-45aa-af57-a9951df6022f"/>
      <w:bookmarkEnd w:id="23"/>
      <w:bookmarkEnd w:id="24"/>
      <w:proofErr w:type="spellStart"/>
      <w:r w:rsidRPr="0080483C">
        <w:t>Följesedel</w:t>
      </w:r>
      <w:proofErr w:type="spellEnd"/>
      <w:r w:rsidRPr="0080483C">
        <w:t xml:space="preserve"> till FBF</w:t>
      </w:r>
      <w:bookmarkEnd w:id="25"/>
      <w:r w:rsidRPr="0080483C">
        <w:t xml:space="preserve"> </w:t>
      </w:r>
    </w:p>
    <w:p w14:paraId="0F11F29E" w14:textId="77777777" w:rsidR="00B408A3" w:rsidRPr="009F073E" w:rsidRDefault="00B408A3" w:rsidP="001E4298">
      <w:pPr>
        <w:pStyle w:val="brodtext"/>
      </w:pPr>
      <w:r w:rsidRPr="009F073E">
        <w:t xml:space="preserve">Anlitat tryckeri ska bifoga en följesedel till leveransen av beställd upplaga. Följesedeln ska innehålla följande uppgifter: </w:t>
      </w:r>
    </w:p>
    <w:p w14:paraId="3E955537" w14:textId="77777777" w:rsidR="00B408A3" w:rsidRPr="009F073E" w:rsidRDefault="00B408A3" w:rsidP="001E4298">
      <w:pPr>
        <w:pStyle w:val="brodtext"/>
        <w:numPr>
          <w:ilvl w:val="0"/>
          <w:numId w:val="38"/>
        </w:numPr>
      </w:pPr>
      <w:r w:rsidRPr="009F073E">
        <w:t xml:space="preserve">Förrådsbeteckning, F-beteckning </w:t>
      </w:r>
    </w:p>
    <w:p w14:paraId="01F2F334" w14:textId="77777777" w:rsidR="00B408A3" w:rsidRPr="009F073E" w:rsidRDefault="00B408A3" w:rsidP="001E4298">
      <w:pPr>
        <w:pStyle w:val="brodtext"/>
        <w:numPr>
          <w:ilvl w:val="0"/>
          <w:numId w:val="38"/>
        </w:numPr>
      </w:pPr>
      <w:r w:rsidRPr="009F073E">
        <w:t xml:space="preserve">Förrådsbenämning, F-benämning </w:t>
      </w:r>
    </w:p>
    <w:p w14:paraId="6068CBA9" w14:textId="77777777" w:rsidR="00B408A3" w:rsidRPr="009F073E" w:rsidRDefault="00B408A3" w:rsidP="001E4298">
      <w:pPr>
        <w:pStyle w:val="brodtext"/>
        <w:numPr>
          <w:ilvl w:val="0"/>
          <w:numId w:val="38"/>
        </w:numPr>
      </w:pPr>
      <w:r w:rsidRPr="009F073E">
        <w:t xml:space="preserve">Antal exemplar som levereras </w:t>
      </w:r>
    </w:p>
    <w:p w14:paraId="2F59EDF6" w14:textId="77777777" w:rsidR="00B408A3" w:rsidRPr="009F073E" w:rsidRDefault="00B408A3" w:rsidP="001E4298">
      <w:pPr>
        <w:pStyle w:val="brodtext"/>
        <w:numPr>
          <w:ilvl w:val="0"/>
          <w:numId w:val="38"/>
        </w:numPr>
      </w:pPr>
      <w:r w:rsidRPr="009F073E">
        <w:t xml:space="preserve">Del- eller slutleverans </w:t>
      </w:r>
    </w:p>
    <w:p w14:paraId="280ABF80" w14:textId="77777777" w:rsidR="00B408A3" w:rsidRPr="009F073E" w:rsidRDefault="00B408A3" w:rsidP="001E4298">
      <w:pPr>
        <w:pStyle w:val="brodtext"/>
        <w:numPr>
          <w:ilvl w:val="0"/>
          <w:numId w:val="38"/>
        </w:numPr>
      </w:pPr>
      <w:r w:rsidRPr="009F073E">
        <w:t>Publikationsansvarig handläggare vid FMV.</w:t>
      </w:r>
    </w:p>
    <w:p w14:paraId="3F614FC4" w14:textId="77777777" w:rsidR="00B408A3" w:rsidRPr="009F073E" w:rsidRDefault="00B408A3" w:rsidP="001E4298">
      <w:pPr>
        <w:pStyle w:val="brodtext"/>
      </w:pPr>
      <w:r w:rsidRPr="009F073E">
        <w:t>Om publikationsansvarig handläggare på FMV inte har angivit dessa uppgifter i tryckningsbeställningen, ska tryckeriet uppmana handläggaren att komplettera.</w:t>
      </w:r>
    </w:p>
    <w:p w14:paraId="133DE9DF" w14:textId="77777777" w:rsidR="00B408A3" w:rsidRPr="009F073E" w:rsidRDefault="00B408A3" w:rsidP="001E4298">
      <w:pPr>
        <w:pStyle w:val="brodtext"/>
      </w:pPr>
      <w:r w:rsidRPr="009F073E">
        <w:t xml:space="preserve">Tryckeriet ska skicka en kopia av följesedeln till publikationsansvarig vid FMV. </w:t>
      </w:r>
    </w:p>
    <w:p w14:paraId="4941D76B" w14:textId="77777777" w:rsidR="00B408A3" w:rsidRPr="009F073E" w:rsidRDefault="00B408A3" w:rsidP="001E4298">
      <w:pPr>
        <w:pStyle w:val="brodtext"/>
      </w:pPr>
      <w:r w:rsidRPr="009F073E">
        <w:t xml:space="preserve">FBF refuserar alla försändelser som saknar följesedel och returnerar leveransen. </w:t>
      </w:r>
    </w:p>
    <w:p w14:paraId="7DF201AE" w14:textId="77777777" w:rsidR="00B408A3" w:rsidRDefault="00B408A3" w:rsidP="001E4298">
      <w:pPr>
        <w:pStyle w:val="brodtext"/>
      </w:pPr>
    </w:p>
    <w:p w14:paraId="483759EF" w14:textId="77777777" w:rsidR="00B408A3" w:rsidRPr="00486F09" w:rsidRDefault="00B408A3" w:rsidP="001E4298">
      <w:pPr>
        <w:pStyle w:val="brodtext"/>
      </w:pPr>
      <w:r w:rsidRPr="00486F09">
        <w:t>FBF har godsadressen</w:t>
      </w:r>
      <w:r>
        <w:t>:</w:t>
      </w:r>
    </w:p>
    <w:p w14:paraId="0E820B0E" w14:textId="1AC21A7D" w:rsidR="00B408A3" w:rsidRPr="00486F09" w:rsidRDefault="00E27BA7" w:rsidP="001E4298">
      <w:pPr>
        <w:pStyle w:val="brodtext"/>
      </w:pPr>
      <w:bookmarkStart w:id="27" w:name="5dd07270-dd98-403b-bf80-154c65c3e14d"/>
      <w:bookmarkEnd w:id="26"/>
      <w:r>
        <w:t xml:space="preserve">Försvarsmaktens centrallager </w:t>
      </w:r>
      <w:r w:rsidR="00B408A3" w:rsidRPr="00486F09">
        <w:t xml:space="preserve">Försvarets bok- och blankettförråd, Styrmansgatan 14, 732 31 Arboga </w:t>
      </w:r>
    </w:p>
    <w:p w14:paraId="2DEEDAC6" w14:textId="244B0E0A" w:rsidR="00B408A3" w:rsidRPr="0080483C" w:rsidRDefault="00B408A3" w:rsidP="007B3E03">
      <w:pPr>
        <w:pStyle w:val="Rubrik3"/>
      </w:pPr>
      <w:proofErr w:type="spellStart"/>
      <w:r w:rsidRPr="0080483C">
        <w:t>Sekretess</w:t>
      </w:r>
      <w:proofErr w:type="spellEnd"/>
    </w:p>
    <w:p w14:paraId="3F4BAABB" w14:textId="77777777" w:rsidR="00B408A3" w:rsidRPr="009F073E" w:rsidRDefault="00B408A3" w:rsidP="001E4298">
      <w:pPr>
        <w:pStyle w:val="brodtext"/>
      </w:pPr>
      <w:r w:rsidRPr="009F073E">
        <w:t>Leverans av gods innehållande sekretesskyddad information ska ske enligt separat träffad ömsesidig överenskommelse.</w:t>
      </w:r>
    </w:p>
    <w:p w14:paraId="54E1A8BD" w14:textId="5D8BCB6B" w:rsidR="00B408A3" w:rsidRPr="0080483C" w:rsidRDefault="00B408A3" w:rsidP="007B3E03">
      <w:pPr>
        <w:pStyle w:val="Rubrik3"/>
      </w:pPr>
      <w:bookmarkStart w:id="28" w:name="f461d1c1-b2a7-4145-b2ff-d866f27b992f"/>
      <w:bookmarkEnd w:id="27"/>
      <w:proofErr w:type="spellStart"/>
      <w:r w:rsidRPr="0080483C">
        <w:t>Fraktbetalning</w:t>
      </w:r>
      <w:proofErr w:type="spellEnd"/>
    </w:p>
    <w:p w14:paraId="70134E92" w14:textId="77777777" w:rsidR="00B408A3" w:rsidRPr="009F073E" w:rsidRDefault="00B408A3" w:rsidP="001E4298">
      <w:pPr>
        <w:pStyle w:val="brodtext"/>
      </w:pPr>
      <w:r w:rsidRPr="009F073E">
        <w:t>Uppdragsgivare ska till beställning bifoga fraktinstruktion där det klart framgår hur frakten ska ske och vem som ska betala. Möjligheten att utnyttja miloturbilsnät ska beaktas.</w:t>
      </w:r>
    </w:p>
    <w:p w14:paraId="2FBA372B" w14:textId="475B5301" w:rsidR="00B408A3" w:rsidRPr="0080483C" w:rsidRDefault="00B408A3" w:rsidP="007B3E03">
      <w:pPr>
        <w:pStyle w:val="Rubrik2"/>
      </w:pPr>
      <w:bookmarkStart w:id="29" w:name="93996f84-8206-4a69-9bc2-6a86c0364ca1"/>
      <w:bookmarkEnd w:id="28"/>
      <w:proofErr w:type="spellStart"/>
      <w:r w:rsidRPr="0080483C">
        <w:t>Leveranscertifikat</w:t>
      </w:r>
      <w:proofErr w:type="spellEnd"/>
    </w:p>
    <w:p w14:paraId="15E3377A" w14:textId="77777777" w:rsidR="00B408A3" w:rsidRPr="009F073E" w:rsidRDefault="00B408A3" w:rsidP="001E4298">
      <w:pPr>
        <w:pStyle w:val="brodtext"/>
      </w:pPr>
      <w:r w:rsidRPr="009F073E">
        <w:t>Anlitat tryckeri ska vid leverans av tryckt upplaga till FBF utfärda ett leveranscertifikat och skicka detta till FMVs publikationsansvarige beställare.</w:t>
      </w:r>
    </w:p>
    <w:p w14:paraId="48D40867" w14:textId="77777777" w:rsidR="00B408A3" w:rsidRPr="009F073E" w:rsidRDefault="00B408A3" w:rsidP="001E4298">
      <w:pPr>
        <w:pStyle w:val="brodtext"/>
      </w:pPr>
      <w:r w:rsidRPr="009F073E">
        <w:t>I leveranscertifikatet ska tryckeriet intyga att den levererade upplagan i alla avseenden överensstämmer med beställningen, med undantag för eventuella anmärkningar/avvikelser som kan anges i bilaga, samt att upplagan kontrollerats enligt villkor som angetts i beställningen.</w:t>
      </w:r>
    </w:p>
    <w:p w14:paraId="09534365" w14:textId="77777777" w:rsidR="00B408A3" w:rsidRPr="009F073E" w:rsidRDefault="00B408A3" w:rsidP="001E4298">
      <w:pPr>
        <w:pStyle w:val="brodtext"/>
      </w:pPr>
      <w:r w:rsidRPr="009F073E">
        <w:lastRenderedPageBreak/>
        <w:t xml:space="preserve">Av leveranscertifikatet ska framgå </w:t>
      </w:r>
    </w:p>
    <w:p w14:paraId="5A4D235A" w14:textId="77777777" w:rsidR="00B408A3" w:rsidRPr="009F073E" w:rsidRDefault="00B408A3" w:rsidP="00690BBE">
      <w:pPr>
        <w:pStyle w:val="listtext"/>
        <w:numPr>
          <w:ilvl w:val="0"/>
          <w:numId w:val="44"/>
        </w:numPr>
      </w:pPr>
      <w:r w:rsidRPr="009F073E">
        <w:t xml:space="preserve">förrådsbeteckning och benämning på den tryckta publikationen </w:t>
      </w:r>
    </w:p>
    <w:p w14:paraId="5C520D3C" w14:textId="77777777" w:rsidR="00B408A3" w:rsidRPr="009F073E" w:rsidRDefault="00B408A3" w:rsidP="00690BBE">
      <w:pPr>
        <w:pStyle w:val="listtext"/>
        <w:numPr>
          <w:ilvl w:val="0"/>
          <w:numId w:val="44"/>
        </w:numPr>
      </w:pPr>
      <w:r w:rsidRPr="009F073E">
        <w:t xml:space="preserve">antal exemplar i den tryckta upplagan </w:t>
      </w:r>
    </w:p>
    <w:p w14:paraId="52D292F5" w14:textId="77777777" w:rsidR="00B408A3" w:rsidRPr="009F073E" w:rsidRDefault="00B408A3" w:rsidP="00690BBE">
      <w:pPr>
        <w:pStyle w:val="listtext"/>
        <w:numPr>
          <w:ilvl w:val="0"/>
          <w:numId w:val="44"/>
        </w:numPr>
      </w:pPr>
      <w:r w:rsidRPr="009F073E">
        <w:t>eventuellt återstående exemplar som ska tryckas inom ramen för den aktuella beställningen</w:t>
      </w:r>
    </w:p>
    <w:p w14:paraId="735CAAE0" w14:textId="77777777" w:rsidR="00B408A3" w:rsidRPr="009F073E" w:rsidRDefault="00B408A3" w:rsidP="00690BBE">
      <w:pPr>
        <w:pStyle w:val="listtext"/>
        <w:numPr>
          <w:ilvl w:val="0"/>
          <w:numId w:val="44"/>
        </w:numPr>
      </w:pPr>
      <w:r w:rsidRPr="009F073E">
        <w:t>leveransdatum.</w:t>
      </w:r>
    </w:p>
    <w:p w14:paraId="45144677" w14:textId="77777777" w:rsidR="00B408A3" w:rsidRPr="009F073E" w:rsidRDefault="00B408A3" w:rsidP="001E4298">
      <w:pPr>
        <w:pStyle w:val="brodtext"/>
      </w:pPr>
      <w:r w:rsidRPr="009F073E">
        <w:t>Genom att skriva under leveranscertifikatet intygar FMVs publikationsansvarige att den levererade upplagan, enligt träffade överenskommelser, varit föremål för FMVs kvalitetssäkring.</w:t>
      </w:r>
    </w:p>
    <w:p w14:paraId="35E01D12" w14:textId="77777777" w:rsidR="00B408A3" w:rsidRDefault="00B408A3" w:rsidP="001E4298">
      <w:pPr>
        <w:pStyle w:val="brodtext"/>
      </w:pPr>
      <w:r w:rsidRPr="009F073E">
        <w:t xml:space="preserve">FMVs </w:t>
      </w:r>
      <w:proofErr w:type="spellStart"/>
      <w:r w:rsidRPr="009F073E">
        <w:t>publikationsasvarige</w:t>
      </w:r>
      <w:proofErr w:type="spellEnd"/>
      <w:r w:rsidRPr="009F073E">
        <w:t xml:space="preserve"> arkiverar en kopia av det underskrivna leveranscertifikatet på ett spårbart sätt och skickar slutligen originalet tillbaka till leverantören (tryckeriet).</w:t>
      </w:r>
    </w:p>
    <w:p w14:paraId="71C80D35" w14:textId="77777777" w:rsidR="00B408A3" w:rsidRPr="00420063" w:rsidRDefault="00B408A3" w:rsidP="001E4298">
      <w:r w:rsidRPr="00420063">
        <w:t xml:space="preserve">Vid beställning av upplagestorlek för öppna publikationer i pappersform som ska spridas via FBF är det viktigt att tänka på att </w:t>
      </w:r>
    </w:p>
    <w:p w14:paraId="22AFAA02" w14:textId="77777777" w:rsidR="00B408A3" w:rsidRPr="00420063" w:rsidRDefault="00B408A3" w:rsidP="000E1071">
      <w:pPr>
        <w:pStyle w:val="Liststycke"/>
        <w:numPr>
          <w:ilvl w:val="0"/>
          <w:numId w:val="42"/>
        </w:numPr>
      </w:pPr>
      <w:r w:rsidRPr="00420063">
        <w:t xml:space="preserve">ett (1) exemplar ska skickas </w:t>
      </w:r>
      <w:r>
        <w:t>till FMV Bibliotek</w:t>
      </w:r>
    </w:p>
    <w:p w14:paraId="4819DD07" w14:textId="77777777" w:rsidR="00B408A3" w:rsidRPr="00420063" w:rsidRDefault="00B408A3" w:rsidP="000E1071">
      <w:pPr>
        <w:pStyle w:val="Liststycke"/>
        <w:numPr>
          <w:ilvl w:val="0"/>
          <w:numId w:val="42"/>
        </w:numPr>
      </w:pPr>
      <w:r w:rsidRPr="00420063">
        <w:t>ett (1) exemplar</w:t>
      </w:r>
      <w:r>
        <w:t xml:space="preserve">, </w:t>
      </w:r>
      <w:r w:rsidRPr="00420063">
        <w:t>ska till Krigsarkivet, KrA</w:t>
      </w:r>
    </w:p>
    <w:p w14:paraId="23412844" w14:textId="77777777" w:rsidR="00B408A3" w:rsidRPr="00420063" w:rsidRDefault="00B408A3" w:rsidP="000E1071">
      <w:pPr>
        <w:pStyle w:val="Liststycke"/>
        <w:numPr>
          <w:ilvl w:val="0"/>
          <w:numId w:val="42"/>
        </w:numPr>
      </w:pPr>
      <w:r w:rsidRPr="00420063">
        <w:t xml:space="preserve">ett (1) exemplar ska till </w:t>
      </w:r>
      <w:r>
        <w:t>FBF referenssamling</w:t>
      </w:r>
    </w:p>
    <w:p w14:paraId="15B28090" w14:textId="77777777" w:rsidR="00B408A3" w:rsidRPr="00420063" w:rsidRDefault="00B408A3" w:rsidP="000E1071">
      <w:pPr>
        <w:pStyle w:val="Liststycke"/>
        <w:numPr>
          <w:ilvl w:val="0"/>
          <w:numId w:val="42"/>
        </w:numPr>
      </w:pPr>
      <w:r w:rsidRPr="00420063">
        <w:t>några extra exemplar utöver den fastställda fördelningen ska till FBF för efterbeställning.</w:t>
      </w:r>
    </w:p>
    <w:bookmarkEnd w:id="29"/>
    <w:p w14:paraId="5FEBF540" w14:textId="185EB45E" w:rsidR="00B408A3" w:rsidRPr="0080483C" w:rsidRDefault="00B408A3" w:rsidP="007B3E03">
      <w:pPr>
        <w:pStyle w:val="Rubrik2"/>
      </w:pPr>
      <w:proofErr w:type="spellStart"/>
      <w:r w:rsidRPr="0080483C">
        <w:t>Pliktexemplar</w:t>
      </w:r>
      <w:proofErr w:type="spellEnd"/>
    </w:p>
    <w:p w14:paraId="7A2C7FB9" w14:textId="77777777" w:rsidR="00B408A3" w:rsidRPr="009F073E" w:rsidRDefault="00B408A3" w:rsidP="001E4298">
      <w:pPr>
        <w:pStyle w:val="brodtext"/>
      </w:pPr>
      <w:r w:rsidRPr="009F073E">
        <w:t xml:space="preserve">I Lag om pliktexemplar av dokument, SFS </w:t>
      </w:r>
      <w:proofErr w:type="gramStart"/>
      <w:r w:rsidRPr="009F073E">
        <w:t>1993:1392</w:t>
      </w:r>
      <w:proofErr w:type="gramEnd"/>
      <w:r w:rsidRPr="009F073E">
        <w:t xml:space="preserve"> (pliktexemplarslagen) ges föreskrifter om skyldighet att till bibliotek eller Statens ljud- och bildarkiv lämna exemplar av dokument (pliktexemplar).</w:t>
      </w:r>
    </w:p>
    <w:p w14:paraId="182CD67E" w14:textId="77777777" w:rsidR="00B408A3" w:rsidRPr="009F073E" w:rsidRDefault="00B408A3" w:rsidP="001E4298">
      <w:pPr>
        <w:pStyle w:val="brodtext"/>
      </w:pPr>
      <w:r w:rsidRPr="009F073E">
        <w:t xml:space="preserve">Varje ny utgåva av en utgiven skrift är också leveranspliktig. Detsamma gäller ändringar av en utgiven utgåva som ändras genom kompletteringar eller ändringsblad utan att en ny utgåva ges ut, till exempel genom </w:t>
      </w:r>
      <w:proofErr w:type="spellStart"/>
      <w:r w:rsidRPr="009F073E">
        <w:t>bladbyte</w:t>
      </w:r>
      <w:proofErr w:type="spellEnd"/>
      <w:r w:rsidRPr="009F073E">
        <w:t xml:space="preserve"> i pärmar i lösbladsform. </w:t>
      </w:r>
    </w:p>
    <w:p w14:paraId="0B2D6409" w14:textId="77777777" w:rsidR="00B408A3" w:rsidRPr="009F073E" w:rsidRDefault="00B408A3" w:rsidP="001E4298">
      <w:pPr>
        <w:pStyle w:val="brodtext"/>
      </w:pPr>
      <w:r w:rsidRPr="009F073E">
        <w:t>Med dokument menas här ett föremål som lagrar information för läsning, avlyssning eller visning.</w:t>
      </w:r>
    </w:p>
    <w:p w14:paraId="676372F3" w14:textId="77777777" w:rsidR="00B408A3" w:rsidRDefault="00B408A3" w:rsidP="001E4298">
      <w:pPr>
        <w:pStyle w:val="brodtext"/>
      </w:pPr>
      <w:r w:rsidRPr="009F073E">
        <w:t xml:space="preserve">Med skrift avses ett dokument som lagrar text eller fast bild, till exempel FMVs bokpublikationer. </w:t>
      </w:r>
    </w:p>
    <w:p w14:paraId="6D3DD1A1" w14:textId="77777777" w:rsidR="00B408A3" w:rsidRPr="00420063" w:rsidRDefault="00B408A3" w:rsidP="000E1071">
      <w:pPr>
        <w:pStyle w:val="Liststycke"/>
        <w:numPr>
          <w:ilvl w:val="0"/>
          <w:numId w:val="43"/>
        </w:numPr>
      </w:pPr>
      <w:r w:rsidRPr="00420063">
        <w:t xml:space="preserve">ett (1) exemplar ska skickas </w:t>
      </w:r>
      <w:r>
        <w:t>till FMV Bibliotek</w:t>
      </w:r>
    </w:p>
    <w:p w14:paraId="77A00944" w14:textId="77777777" w:rsidR="00B408A3" w:rsidRPr="00420063" w:rsidRDefault="00B408A3" w:rsidP="000E1071">
      <w:pPr>
        <w:pStyle w:val="Liststycke"/>
        <w:numPr>
          <w:ilvl w:val="0"/>
          <w:numId w:val="43"/>
        </w:numPr>
      </w:pPr>
      <w:r w:rsidRPr="00420063">
        <w:t>ett (1) exemplar ska till Krigsarkivet, KrA</w:t>
      </w:r>
    </w:p>
    <w:p w14:paraId="5190789A" w14:textId="77777777" w:rsidR="00B408A3" w:rsidRPr="00420063" w:rsidRDefault="00B408A3" w:rsidP="000E1071">
      <w:pPr>
        <w:pStyle w:val="Liststycke"/>
        <w:numPr>
          <w:ilvl w:val="0"/>
          <w:numId w:val="43"/>
        </w:numPr>
      </w:pPr>
      <w:r w:rsidRPr="00420063">
        <w:t xml:space="preserve">ett (1) exemplar ska till </w:t>
      </w:r>
      <w:r>
        <w:t>FBF referenssamling</w:t>
      </w:r>
    </w:p>
    <w:p w14:paraId="094F2BF8" w14:textId="77777777" w:rsidR="00B408A3" w:rsidRPr="009F073E" w:rsidRDefault="00B408A3" w:rsidP="001E4298">
      <w:pPr>
        <w:pStyle w:val="brodtext"/>
      </w:pPr>
      <w:r>
        <w:t xml:space="preserve">Notera att det inte är någon skillnad om man endast låter tillgängliggöra </w:t>
      </w:r>
      <w:proofErr w:type="spellStart"/>
      <w:r>
        <w:t>materielpublikationer</w:t>
      </w:r>
      <w:proofErr w:type="spellEnd"/>
      <w:r>
        <w:t xml:space="preserve"> via industrins databaser. Lagen om pliktexemplar gäller ändå.</w:t>
      </w:r>
    </w:p>
    <w:tbl>
      <w:tblPr>
        <w:tblW w:w="0" w:type="auto"/>
        <w:tblCellSpacing w:w="15" w:type="dxa"/>
        <w:shd w:val="clear" w:color="auto" w:fill="E6E6E6"/>
        <w:tblCellMar>
          <w:top w:w="15" w:type="dxa"/>
          <w:left w:w="15" w:type="dxa"/>
          <w:bottom w:w="15" w:type="dxa"/>
          <w:right w:w="15" w:type="dxa"/>
        </w:tblCellMar>
        <w:tblLook w:val="04A0" w:firstRow="1" w:lastRow="0" w:firstColumn="1" w:lastColumn="0" w:noHBand="0" w:noVBand="1"/>
      </w:tblPr>
      <w:tblGrid>
        <w:gridCol w:w="9027"/>
      </w:tblGrid>
      <w:tr w:rsidR="00B408A3" w:rsidRPr="009F073E" w14:paraId="399F8297" w14:textId="77777777" w:rsidTr="00A020D3">
        <w:trPr>
          <w:tblCellSpacing w:w="15" w:type="dxa"/>
        </w:trPr>
        <w:tc>
          <w:tcPr>
            <w:tcW w:w="0" w:type="auto"/>
            <w:tcBorders>
              <w:top w:val="nil"/>
              <w:left w:val="nil"/>
              <w:bottom w:val="nil"/>
              <w:right w:val="nil"/>
            </w:tcBorders>
            <w:shd w:val="clear" w:color="auto" w:fill="E6E6E6"/>
            <w:vAlign w:val="center"/>
            <w:hideMark/>
          </w:tcPr>
          <w:p w14:paraId="3D567A52" w14:textId="77777777" w:rsidR="00B408A3" w:rsidRPr="009F073E" w:rsidRDefault="00B408A3" w:rsidP="001E4298">
            <w:pPr>
              <w:pStyle w:val="brodtext"/>
            </w:pPr>
            <w:r w:rsidRPr="009F073E">
              <w:t>För publikationer som enbart distribueras genom nätspridning krävs inga pliktexemplar.</w:t>
            </w:r>
          </w:p>
        </w:tc>
      </w:tr>
    </w:tbl>
    <w:p w14:paraId="3761BCCA" w14:textId="77777777" w:rsidR="00B408A3" w:rsidRPr="009F073E" w:rsidRDefault="00B408A3" w:rsidP="001E4298">
      <w:pPr>
        <w:pStyle w:val="brodtext"/>
      </w:pPr>
    </w:p>
    <w:tbl>
      <w:tblPr>
        <w:tblW w:w="0" w:type="auto"/>
        <w:tblCellSpacing w:w="15" w:type="dxa"/>
        <w:shd w:val="clear" w:color="auto" w:fill="E6E6E6"/>
        <w:tblCellMar>
          <w:top w:w="15" w:type="dxa"/>
          <w:left w:w="15" w:type="dxa"/>
          <w:bottom w:w="15" w:type="dxa"/>
          <w:right w:w="15" w:type="dxa"/>
        </w:tblCellMar>
        <w:tblLook w:val="04A0" w:firstRow="1" w:lastRow="0" w:firstColumn="1" w:lastColumn="0" w:noHBand="0" w:noVBand="1"/>
      </w:tblPr>
      <w:tblGrid>
        <w:gridCol w:w="9027"/>
      </w:tblGrid>
      <w:tr w:rsidR="00B408A3" w:rsidRPr="009F073E" w14:paraId="447582D3" w14:textId="77777777" w:rsidTr="00A020D3">
        <w:trPr>
          <w:tblCellSpacing w:w="15" w:type="dxa"/>
        </w:trPr>
        <w:tc>
          <w:tcPr>
            <w:tcW w:w="0" w:type="auto"/>
            <w:tcBorders>
              <w:top w:val="nil"/>
              <w:left w:val="nil"/>
              <w:bottom w:val="nil"/>
              <w:right w:val="nil"/>
            </w:tcBorders>
            <w:shd w:val="clear" w:color="auto" w:fill="E6E6E6"/>
            <w:vAlign w:val="center"/>
            <w:hideMark/>
          </w:tcPr>
          <w:p w14:paraId="3B94545F" w14:textId="77777777" w:rsidR="00B408A3" w:rsidRPr="009F073E" w:rsidRDefault="00B408A3" w:rsidP="001E4298">
            <w:pPr>
              <w:pStyle w:val="brodtext"/>
            </w:pPr>
            <w:r w:rsidRPr="009F073E">
              <w:t>Det är viktigt att det framgår av den aktuella skriften vem som har genomfört mångfaldigandet. Uppgift om tryckeriets namn, tryckort samt tryckår ska finnas i skrifter som inte utgör så kallat tillfällighetstryck.</w:t>
            </w:r>
          </w:p>
        </w:tc>
      </w:tr>
      <w:bookmarkEnd w:id="0"/>
      <w:bookmarkEnd w:id="1"/>
    </w:tbl>
    <w:p w14:paraId="7F9A4BBD" w14:textId="77777777" w:rsidR="00F8622C" w:rsidRPr="001C2EB1" w:rsidRDefault="00F8622C" w:rsidP="007B3E03">
      <w:pPr>
        <w:pStyle w:val="Brdtext"/>
      </w:pPr>
    </w:p>
    <w:sectPr w:rsidR="00F8622C" w:rsidRPr="001C2EB1" w:rsidSect="0080498B">
      <w:headerReference w:type="default" r:id="rId15"/>
      <w:headerReference w:type="first" r:id="rId16"/>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59A0E" w14:textId="77777777" w:rsidR="00B408A3" w:rsidRDefault="00B408A3" w:rsidP="001E4298">
      <w:r>
        <w:separator/>
      </w:r>
    </w:p>
  </w:endnote>
  <w:endnote w:type="continuationSeparator" w:id="0">
    <w:p w14:paraId="631E870D" w14:textId="77777777" w:rsidR="00B408A3" w:rsidRDefault="00B408A3" w:rsidP="001E4298">
      <w:r>
        <w:continuationSeparator/>
      </w:r>
    </w:p>
  </w:endnote>
  <w:endnote w:type="continuationNotice" w:id="1">
    <w:p w14:paraId="3BA6505C" w14:textId="77777777" w:rsidR="00B408A3" w:rsidRDefault="00B408A3" w:rsidP="001E42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4F5B0B5A-3D84-433D-8129-B3348E91C099}"/>
    <w:embedBold r:id="rId2" w:fontKey="{EF675831-2890-4E4A-9E32-3BDA2D906C67}"/>
    <w:embedItalic r:id="rId3" w:fontKey="{C3425F6E-93AA-4772-8AE9-743ACBAC4E1E}"/>
    <w:embedBoldItalic r:id="rId4" w:fontKey="{6F5A9EFD-58D1-44FC-B5E9-7C757E08B3BE}"/>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40A07D8-77F0-4242-B38A-02CDAE517DBA}"/>
  </w:font>
  <w:font w:name="Georgia">
    <w:panose1 w:val="02040502050405020303"/>
    <w:charset w:val="00"/>
    <w:family w:val="roman"/>
    <w:pitch w:val="variable"/>
    <w:sig w:usb0="00000287" w:usb1="00000000" w:usb2="00000000" w:usb3="00000000" w:csb0="0000009F" w:csb1="00000000"/>
    <w:embedRegular r:id="rId6" w:fontKey="{28EA88C5-112C-4BEF-90F5-88A1AC156C81}"/>
  </w:font>
  <w:font w:name="Calibri">
    <w:panose1 w:val="020F0502020204030204"/>
    <w:charset w:val="00"/>
    <w:family w:val="swiss"/>
    <w:pitch w:val="variable"/>
    <w:sig w:usb0="E0002AFF" w:usb1="C000247B" w:usb2="00000009" w:usb3="00000000" w:csb0="000001FF" w:csb1="00000000"/>
    <w:embedRegular r:id="rId7" w:fontKey="{84093ED4-4AF0-415B-BF1F-A58DF0C60B22}"/>
  </w:font>
  <w:font w:name="Cambria">
    <w:panose1 w:val="02040503050406030204"/>
    <w:charset w:val="00"/>
    <w:family w:val="roman"/>
    <w:pitch w:val="variable"/>
    <w:sig w:usb0="E00002FF" w:usb1="400004FF" w:usb2="00000000" w:usb3="00000000" w:csb0="0000019F" w:csb1="00000000"/>
    <w:embedRegular r:id="rId8" w:fontKey="{42C2142C-702C-45AE-9AC8-19AE70B80075}"/>
    <w:embedBold r:id="rId9" w:fontKey="{631A36BF-7D60-4027-BD0F-989631E5DA6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CAE66" w14:textId="77777777" w:rsidR="00B408A3" w:rsidRDefault="00B408A3" w:rsidP="001E4298">
      <w:r>
        <w:separator/>
      </w:r>
    </w:p>
  </w:footnote>
  <w:footnote w:type="continuationSeparator" w:id="0">
    <w:p w14:paraId="5E808D15" w14:textId="77777777" w:rsidR="00B408A3" w:rsidRDefault="00B408A3" w:rsidP="001E4298">
      <w:r>
        <w:continuationSeparator/>
      </w:r>
    </w:p>
  </w:footnote>
  <w:footnote w:type="continuationNotice" w:id="1">
    <w:p w14:paraId="20B2E408" w14:textId="77777777" w:rsidR="00B408A3" w:rsidRDefault="00B408A3" w:rsidP="001E429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F8622C" w14:paraId="687C68BE" w14:textId="77777777" w:rsidTr="00F8622C">
      <w:trPr>
        <w:cantSplit/>
        <w:trHeight w:val="851"/>
      </w:trPr>
      <w:tc>
        <w:tcPr>
          <w:tcW w:w="2552" w:type="dxa"/>
          <w:tcBorders>
            <w:top w:val="nil"/>
            <w:left w:val="nil"/>
            <w:bottom w:val="single" w:sz="4" w:space="0" w:color="auto"/>
            <w:right w:val="nil"/>
          </w:tcBorders>
        </w:tcPr>
        <w:p w14:paraId="344ABDA7" w14:textId="77777777" w:rsidR="00F8622C" w:rsidRDefault="00F8622C">
          <w:pPr>
            <w:pStyle w:val="Brdtext"/>
            <w:rPr>
              <w:noProof/>
            </w:rPr>
          </w:pPr>
          <w:r>
            <w:object w:dxaOrig="2179" w:dyaOrig="889" w14:anchorId="1BD48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44.5pt" o:preferrelative="f">
                <v:imagedata r:id="rId1" o:title=""/>
                <o:lock v:ext="edit" aspectratio="f"/>
              </v:shape>
              <o:OLEObject Type="Embed" ProgID="Word.Picture.8" ShapeID="_x0000_i1025" DrawAspect="Content" ObjectID="_1624183790" r:id="rId2"/>
            </w:object>
          </w:r>
        </w:p>
      </w:tc>
      <w:tc>
        <w:tcPr>
          <w:tcW w:w="4108" w:type="dxa"/>
          <w:tcBorders>
            <w:top w:val="nil"/>
            <w:left w:val="nil"/>
            <w:right w:val="nil"/>
          </w:tcBorders>
        </w:tcPr>
        <w:p w14:paraId="325A8E01" w14:textId="77777777" w:rsidR="00F8622C" w:rsidRDefault="00F8622C" w:rsidP="00F8622C">
          <w:pPr>
            <w:pStyle w:val="Brdtext"/>
            <w:rPr>
              <w:sz w:val="16"/>
            </w:rPr>
          </w:pPr>
        </w:p>
        <w:p w14:paraId="57068A23" w14:textId="6825A026" w:rsidR="00F8622C" w:rsidRPr="006F15D2" w:rsidRDefault="008C509B" w:rsidP="00F8622C">
          <w:pPr>
            <w:pStyle w:val="Brdtext"/>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6F15D2">
                <w:rPr>
                  <w:rFonts w:ascii="Arial" w:hAnsi="Arial" w:cs="Arial"/>
                  <w:b/>
                  <w:bCs/>
                  <w:noProof/>
                  <w:sz w:val="18"/>
                </w:rPr>
                <w:t>Format för tryck och leverans till FBF</w:t>
              </w:r>
            </w:sdtContent>
          </w:sdt>
        </w:p>
      </w:tc>
      <w:tc>
        <w:tcPr>
          <w:tcW w:w="2980" w:type="dxa"/>
          <w:tcBorders>
            <w:top w:val="nil"/>
            <w:left w:val="nil"/>
            <w:bottom w:val="single" w:sz="4" w:space="0" w:color="auto"/>
            <w:right w:val="nil"/>
          </w:tcBorders>
        </w:tcPr>
        <w:p w14:paraId="30EE4F63" w14:textId="77777777" w:rsidR="00F8622C" w:rsidRPr="006F15D2" w:rsidRDefault="00F8622C" w:rsidP="00F8622C">
          <w:pPr>
            <w:pStyle w:val="Brdtext"/>
            <w:jc w:val="right"/>
            <w:rPr>
              <w:sz w:val="16"/>
            </w:rPr>
          </w:pPr>
        </w:p>
        <w:p w14:paraId="4168474E" w14:textId="0C04EAC7" w:rsidR="00F8622C" w:rsidRDefault="00F8622C"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8C509B">
            <w:rPr>
              <w:rFonts w:ascii="Arial" w:hAnsi="Arial" w:cs="Arial"/>
              <w:b/>
              <w:bCs/>
              <w:noProof/>
              <w:sz w:val="18"/>
              <w:lang w:val="en-US"/>
            </w:rPr>
            <w:t>3</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8C509B">
            <w:rPr>
              <w:rFonts w:ascii="Arial" w:hAnsi="Arial" w:cs="Arial"/>
              <w:b/>
              <w:bCs/>
              <w:noProof/>
              <w:sz w:val="18"/>
              <w:lang w:val="en-US"/>
            </w:rPr>
            <w:t>7</w:t>
          </w:r>
          <w:r>
            <w:rPr>
              <w:rFonts w:ascii="Arial" w:hAnsi="Arial" w:cs="Arial"/>
              <w:b/>
              <w:bCs/>
              <w:noProof/>
              <w:sz w:val="18"/>
              <w:lang w:val="en-US"/>
            </w:rPr>
            <w:fldChar w:fldCharType="end"/>
          </w:r>
          <w:r>
            <w:rPr>
              <w:rFonts w:ascii="Arial" w:hAnsi="Arial" w:cs="Arial"/>
              <w:b/>
              <w:bCs/>
              <w:sz w:val="18"/>
              <w:lang w:val="en-US"/>
            </w:rPr>
            <w:t>)</w:t>
          </w:r>
        </w:p>
        <w:p w14:paraId="588459F8" w14:textId="77777777" w:rsidR="00F8622C" w:rsidRDefault="00F8622C" w:rsidP="001E4298">
          <w:pPr>
            <w:rPr>
              <w:noProof/>
              <w:lang w:val="en-US"/>
            </w:rPr>
          </w:pPr>
        </w:p>
      </w:tc>
    </w:tr>
  </w:tbl>
  <w:p w14:paraId="07CB1F36" w14:textId="77777777" w:rsidR="00FB5D42" w:rsidRDefault="00FB5D42" w:rsidP="001E4298">
    <w:pPr>
      <w:pStyle w:val="Sidhuvud"/>
      <w:rPr>
        <w:lang w:val="en-US"/>
      </w:rPr>
    </w:pPr>
  </w:p>
  <w:p w14:paraId="16791A75" w14:textId="77777777" w:rsidR="00FB5D42" w:rsidRDefault="00FB5D42" w:rsidP="001E429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F8622C" w14:paraId="67BC3D45" w14:textId="77777777" w:rsidTr="00556C21">
      <w:trPr>
        <w:cantSplit/>
        <w:trHeight w:val="851"/>
      </w:trPr>
      <w:tc>
        <w:tcPr>
          <w:tcW w:w="2552" w:type="dxa"/>
          <w:tcBorders>
            <w:top w:val="nil"/>
            <w:left w:val="nil"/>
            <w:bottom w:val="single" w:sz="4" w:space="0" w:color="auto"/>
            <w:right w:val="nil"/>
          </w:tcBorders>
        </w:tcPr>
        <w:p w14:paraId="027F482E" w14:textId="77777777" w:rsidR="00F8622C" w:rsidRDefault="00F8622C" w:rsidP="00556C21">
          <w:pPr>
            <w:pStyle w:val="Brdtext"/>
            <w:rPr>
              <w:noProof/>
            </w:rPr>
          </w:pPr>
          <w:r>
            <w:object w:dxaOrig="2179" w:dyaOrig="889" w14:anchorId="43A43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44.5pt" o:preferrelative="f">
                <v:imagedata r:id="rId1" o:title=""/>
                <o:lock v:ext="edit" aspectratio="f"/>
              </v:shape>
              <o:OLEObject Type="Embed" ProgID="Word.Picture.8" ShapeID="_x0000_i1026" DrawAspect="Content" ObjectID="_1624183791" r:id="rId2"/>
            </w:object>
          </w:r>
        </w:p>
      </w:tc>
      <w:tc>
        <w:tcPr>
          <w:tcW w:w="4108" w:type="dxa"/>
          <w:tcBorders>
            <w:top w:val="nil"/>
            <w:left w:val="nil"/>
            <w:right w:val="nil"/>
          </w:tcBorders>
        </w:tcPr>
        <w:p w14:paraId="6800C0C9" w14:textId="77777777" w:rsidR="00F8622C" w:rsidRDefault="00F8622C" w:rsidP="00556C21">
          <w:pPr>
            <w:pStyle w:val="Brdtext"/>
            <w:jc w:val="center"/>
            <w:rPr>
              <w:rFonts w:ascii="Arial" w:hAnsi="Arial" w:cs="Arial"/>
              <w:b/>
              <w:bCs/>
              <w:lang w:val="en-US"/>
            </w:rPr>
          </w:pPr>
        </w:p>
        <w:p w14:paraId="7FF0C213" w14:textId="77777777" w:rsidR="00F8622C" w:rsidRDefault="00F8622C" w:rsidP="00556C21">
          <w:pPr>
            <w:pStyle w:val="Brdtext"/>
            <w:jc w:val="center"/>
            <w:rPr>
              <w:lang w:val="en-US"/>
            </w:rPr>
          </w:pPr>
        </w:p>
      </w:tc>
      <w:tc>
        <w:tcPr>
          <w:tcW w:w="2980" w:type="dxa"/>
          <w:tcBorders>
            <w:top w:val="nil"/>
            <w:left w:val="nil"/>
            <w:bottom w:val="single" w:sz="4" w:space="0" w:color="auto"/>
            <w:right w:val="nil"/>
          </w:tcBorders>
        </w:tcPr>
        <w:p w14:paraId="525248B0" w14:textId="77777777" w:rsidR="00F8622C" w:rsidRDefault="00F8622C" w:rsidP="00556C21">
          <w:pPr>
            <w:pStyle w:val="Brdtext"/>
            <w:rPr>
              <w:lang w:val="en-US"/>
            </w:rPr>
          </w:pPr>
        </w:p>
        <w:p w14:paraId="39BB7675" w14:textId="77777777" w:rsidR="00F8622C" w:rsidRDefault="00F8622C" w:rsidP="001E4298">
          <w:pPr>
            <w:rPr>
              <w:noProof/>
              <w:lang w:val="en-US"/>
            </w:rPr>
          </w:pPr>
        </w:p>
      </w:tc>
    </w:tr>
    <w:tr w:rsidR="00F8622C" w14:paraId="7625C069" w14:textId="77777777" w:rsidTr="00556C21">
      <w:trPr>
        <w:cantSplit/>
        <w:trHeight w:val="428"/>
      </w:trPr>
      <w:tc>
        <w:tcPr>
          <w:tcW w:w="2552" w:type="dxa"/>
          <w:tcBorders>
            <w:top w:val="single" w:sz="4" w:space="0" w:color="auto"/>
            <w:left w:val="single" w:sz="4" w:space="0" w:color="auto"/>
            <w:bottom w:val="nil"/>
            <w:right w:val="single" w:sz="4" w:space="0" w:color="auto"/>
          </w:tcBorders>
        </w:tcPr>
        <w:p w14:paraId="3B8766F2" w14:textId="4C5C9BF8" w:rsidR="00F8622C" w:rsidRPr="00DB7F9F" w:rsidRDefault="00F8622C" w:rsidP="008C509B">
          <w:pPr>
            <w:pStyle w:val="Brdtext"/>
            <w:rPr>
              <w:noProof/>
              <w:sz w:val="20"/>
            </w:rPr>
          </w:pPr>
          <w:r w:rsidRPr="00DB7F9F">
            <w:rPr>
              <w:sz w:val="16"/>
            </w:rPr>
            <w:t>Uppdragsorganisation</w:t>
          </w:r>
          <w:r w:rsidRPr="00DB7F9F">
            <w:rPr>
              <w:sz w:val="16"/>
            </w:rPr>
            <w:br/>
          </w:r>
          <w:r w:rsidR="008C509B">
            <w:rPr>
              <w:rFonts w:ascii="Arial" w:hAnsi="Arial" w:cs="Arial"/>
              <w:b/>
              <w:bCs/>
              <w:sz w:val="18"/>
            </w:rPr>
            <w:t xml:space="preserve">Log </w:t>
          </w:r>
          <w:proofErr w:type="spellStart"/>
          <w:r w:rsidR="008C509B">
            <w:rPr>
              <w:rFonts w:ascii="Arial" w:hAnsi="Arial" w:cs="Arial"/>
              <w:b/>
              <w:bCs/>
              <w:sz w:val="18"/>
            </w:rPr>
            <w:t>Mtrldata</w:t>
          </w:r>
          <w:proofErr w:type="spellEnd"/>
        </w:p>
      </w:tc>
      <w:tc>
        <w:tcPr>
          <w:tcW w:w="4108" w:type="dxa"/>
          <w:tcBorders>
            <w:top w:val="single" w:sz="4" w:space="0" w:color="auto"/>
            <w:left w:val="single" w:sz="4" w:space="0" w:color="auto"/>
            <w:bottom w:val="nil"/>
            <w:right w:val="single" w:sz="4" w:space="0" w:color="auto"/>
          </w:tcBorders>
        </w:tcPr>
        <w:p w14:paraId="54851473" w14:textId="228FB82E" w:rsidR="00F8622C" w:rsidRPr="001C37E4" w:rsidRDefault="00F8622C" w:rsidP="00556C21">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sidR="006F15D2">
                <w:rPr>
                  <w:rFonts w:ascii="Arial" w:hAnsi="Arial" w:cs="Arial"/>
                  <w:b/>
                  <w:bCs/>
                  <w:noProof/>
                  <w:sz w:val="18"/>
                </w:rPr>
                <w:t>Format för tryck och leverans till FBF</w:t>
              </w:r>
            </w:sdtContent>
          </w:sdt>
        </w:p>
      </w:tc>
      <w:tc>
        <w:tcPr>
          <w:tcW w:w="2980" w:type="dxa"/>
          <w:tcBorders>
            <w:top w:val="single" w:sz="4" w:space="0" w:color="auto"/>
            <w:left w:val="single" w:sz="4" w:space="0" w:color="auto"/>
            <w:bottom w:val="nil"/>
            <w:right w:val="single" w:sz="4" w:space="0" w:color="auto"/>
          </w:tcBorders>
        </w:tcPr>
        <w:p w14:paraId="106E6502" w14:textId="6366A5C9" w:rsidR="00F8622C" w:rsidRDefault="00F8622C" w:rsidP="00556C21">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8C509B">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8C509B">
            <w:rPr>
              <w:rFonts w:ascii="Arial" w:hAnsi="Arial" w:cs="Arial"/>
              <w:b/>
              <w:bCs/>
              <w:noProof/>
              <w:sz w:val="18"/>
              <w:lang w:val="en-US"/>
            </w:rPr>
            <w:t>7</w:t>
          </w:r>
          <w:r>
            <w:rPr>
              <w:rFonts w:ascii="Arial" w:hAnsi="Arial" w:cs="Arial"/>
              <w:b/>
              <w:bCs/>
              <w:noProof/>
              <w:sz w:val="18"/>
              <w:lang w:val="en-US"/>
            </w:rPr>
            <w:fldChar w:fldCharType="end"/>
          </w:r>
          <w:r>
            <w:rPr>
              <w:rFonts w:ascii="Arial" w:hAnsi="Arial" w:cs="Arial"/>
              <w:b/>
              <w:bCs/>
              <w:sz w:val="18"/>
              <w:lang w:val="en-US"/>
            </w:rPr>
            <w:t>)</w:t>
          </w:r>
        </w:p>
      </w:tc>
    </w:tr>
    <w:tr w:rsidR="00F8622C" w:rsidRPr="00FB5C1A" w14:paraId="7E1E905A" w14:textId="77777777" w:rsidTr="00556C21">
      <w:trPr>
        <w:cantSplit/>
        <w:trHeight w:val="424"/>
      </w:trPr>
      <w:tc>
        <w:tcPr>
          <w:tcW w:w="2552" w:type="dxa"/>
          <w:tcBorders>
            <w:top w:val="nil"/>
            <w:left w:val="single" w:sz="4" w:space="0" w:color="auto"/>
            <w:bottom w:val="single" w:sz="4" w:space="0" w:color="auto"/>
            <w:right w:val="single" w:sz="4" w:space="0" w:color="auto"/>
          </w:tcBorders>
        </w:tcPr>
        <w:p w14:paraId="21536F50" w14:textId="65DA6A4A" w:rsidR="00F8622C" w:rsidRDefault="008C509B" w:rsidP="00556C21">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Content>
            <w:p w14:paraId="18E20A96" w14:textId="6A1D1795" w:rsidR="00F8622C" w:rsidRDefault="008C509B" w:rsidP="006F15D2">
              <w:pPr>
                <w:pStyle w:val="Brdtext"/>
              </w:pPr>
              <w:r w:rsidRPr="00085E11">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32BCCAA6" w14:textId="77777777" w:rsidR="00F8622C" w:rsidRDefault="00F8622C" w:rsidP="00556C21">
          <w:pPr>
            <w:pStyle w:val="Brdtext"/>
            <w:rPr>
              <w:lang w:val="en-US"/>
            </w:rPr>
          </w:pPr>
        </w:p>
      </w:tc>
      <w:tc>
        <w:tcPr>
          <w:tcW w:w="2980" w:type="dxa"/>
          <w:tcBorders>
            <w:top w:val="nil"/>
            <w:left w:val="single" w:sz="4" w:space="0" w:color="auto"/>
            <w:bottom w:val="single" w:sz="4" w:space="0" w:color="auto"/>
            <w:right w:val="single" w:sz="4" w:space="0" w:color="auto"/>
          </w:tcBorders>
        </w:tcPr>
        <w:p w14:paraId="0FB717F3" w14:textId="669B8B29" w:rsidR="00F8622C" w:rsidRPr="001C37E4" w:rsidRDefault="00F8622C" w:rsidP="004B3573">
          <w:pPr>
            <w:pStyle w:val="Brdtext"/>
            <w:rPr>
              <w:rFonts w:ascii="Arial" w:hAnsi="Arial" w:cs="Arial"/>
              <w:b/>
              <w:noProof/>
              <w:sz w:val="18"/>
              <w:szCs w:val="18"/>
              <w:lang w:val="en-US"/>
            </w:rPr>
          </w:pPr>
          <w:r>
            <w:rPr>
              <w:sz w:val="16"/>
              <w:lang w:val="en-US"/>
            </w:rPr>
            <w:t>Version</w:t>
          </w:r>
          <w:r>
            <w:rPr>
              <w:sz w:val="16"/>
              <w:lang w:val="en-US"/>
            </w:rPr>
            <w:br/>
          </w:r>
          <w:sdt>
            <w:sdtPr>
              <w:rPr>
                <w:rFonts w:ascii="Arial" w:hAnsi="Arial" w:cs="Arial"/>
                <w:b/>
                <w:noProof/>
                <w:sz w:val="18"/>
                <w:szCs w:val="18"/>
                <w:lang w:val="en-US"/>
              </w:rPr>
              <w:alias w:val="Etikett"/>
              <w:tag w:val="DLCPolicyLabelValue"/>
              <w:id w:val="1537928506"/>
              <w:lock w:val="contentLocked"/>
              <w:placeholder>
                <w:docPart w:val="441AD3C420F04C03AFDE384420230D3A"/>
              </w:placeholder>
              <w:dataBinding w:prefixMappings="xmlns:ns0='http://schemas.microsoft.com/office/2006/metadata/properties' xmlns:ns1='http://www.w3.org/2001/XMLSchema-instance' xmlns:ns2='http://schemas.microsoft.com/office/infopath/2007/PartnerControls' xmlns:ns3='a34058fa-a35d-43c3-b092-aeadba8a2f0d' xmlns:ns4='http://schemas.microsoft.com/sharepoint/v3' xmlns:ns5='8e798d91-2089-426f-9dc1-a73b4c86cc75' " w:xpath="/ns0:properties[1]/documentManagement[1]/ns5:DLCPolicyLabelValue[1]" w:storeItemID="{FF763A1A-9154-4A24-8486-4C5C291546C8}"/>
              <w:text w:multiLine="1"/>
            </w:sdtPr>
            <w:sdtEndPr/>
            <w:sdtContent>
              <w:r w:rsidR="004B3573">
                <w:rPr>
                  <w:rFonts w:ascii="Arial" w:hAnsi="Arial" w:cs="Arial"/>
                  <w:b/>
                  <w:noProof/>
                  <w:sz w:val="18"/>
                  <w:szCs w:val="18"/>
                  <w:lang w:val="en-US"/>
                </w:rPr>
                <w:t>3.0</w:t>
              </w:r>
            </w:sdtContent>
          </w:sdt>
        </w:p>
      </w:tc>
    </w:tr>
  </w:tbl>
  <w:p w14:paraId="7594CD0B" w14:textId="77777777" w:rsidR="00F8622C" w:rsidRDefault="00F8622C" w:rsidP="001E4298">
    <w:pPr>
      <w:pStyle w:val="Sidhuvud"/>
      <w:rPr>
        <w:lang w:val="en-US"/>
      </w:rPr>
    </w:pPr>
  </w:p>
  <w:p w14:paraId="688B250A" w14:textId="77777777" w:rsidR="00F8622C" w:rsidRDefault="00F8622C" w:rsidP="001E429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6A45"/>
    <w:multiLevelType w:val="multilevel"/>
    <w:tmpl w:val="3F2E5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F957888"/>
    <w:multiLevelType w:val="multilevel"/>
    <w:tmpl w:val="9078B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2574F"/>
    <w:multiLevelType w:val="multilevel"/>
    <w:tmpl w:val="4FCC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A4887"/>
    <w:multiLevelType w:val="hybridMultilevel"/>
    <w:tmpl w:val="38348D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5977EDD"/>
    <w:multiLevelType w:val="multilevel"/>
    <w:tmpl w:val="4CAE0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B6D19"/>
    <w:multiLevelType w:val="multilevel"/>
    <w:tmpl w:val="601A1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97E50"/>
    <w:multiLevelType w:val="hybridMultilevel"/>
    <w:tmpl w:val="2D743EA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D9E5EA9"/>
    <w:multiLevelType w:val="hybridMultilevel"/>
    <w:tmpl w:val="ABC41C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01874F1"/>
    <w:multiLevelType w:val="multilevel"/>
    <w:tmpl w:val="125A7B2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21655F0C"/>
    <w:multiLevelType w:val="multilevel"/>
    <w:tmpl w:val="3738E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B17639"/>
    <w:multiLevelType w:val="hybridMultilevel"/>
    <w:tmpl w:val="7DFCC36E"/>
    <w:lvl w:ilvl="0" w:tplc="041D0001">
      <w:start w:val="1"/>
      <w:numFmt w:val="bullet"/>
      <w:lvlText w:val=""/>
      <w:lvlJc w:val="left"/>
      <w:pPr>
        <w:ind w:left="1074" w:hanging="360"/>
      </w:pPr>
      <w:rPr>
        <w:rFonts w:ascii="Symbol" w:hAnsi="Symbol" w:hint="default"/>
      </w:rPr>
    </w:lvl>
    <w:lvl w:ilvl="1" w:tplc="041D0003" w:tentative="1">
      <w:start w:val="1"/>
      <w:numFmt w:val="bullet"/>
      <w:lvlText w:val="o"/>
      <w:lvlJc w:val="left"/>
      <w:pPr>
        <w:ind w:left="1794" w:hanging="360"/>
      </w:pPr>
      <w:rPr>
        <w:rFonts w:ascii="Courier New" w:hAnsi="Courier New" w:cs="Courier New" w:hint="default"/>
      </w:rPr>
    </w:lvl>
    <w:lvl w:ilvl="2" w:tplc="041D0005" w:tentative="1">
      <w:start w:val="1"/>
      <w:numFmt w:val="bullet"/>
      <w:lvlText w:val=""/>
      <w:lvlJc w:val="left"/>
      <w:pPr>
        <w:ind w:left="2514" w:hanging="360"/>
      </w:pPr>
      <w:rPr>
        <w:rFonts w:ascii="Wingdings" w:hAnsi="Wingdings" w:hint="default"/>
      </w:rPr>
    </w:lvl>
    <w:lvl w:ilvl="3" w:tplc="041D0001" w:tentative="1">
      <w:start w:val="1"/>
      <w:numFmt w:val="bullet"/>
      <w:lvlText w:val=""/>
      <w:lvlJc w:val="left"/>
      <w:pPr>
        <w:ind w:left="3234" w:hanging="360"/>
      </w:pPr>
      <w:rPr>
        <w:rFonts w:ascii="Symbol" w:hAnsi="Symbol" w:hint="default"/>
      </w:rPr>
    </w:lvl>
    <w:lvl w:ilvl="4" w:tplc="041D0003" w:tentative="1">
      <w:start w:val="1"/>
      <w:numFmt w:val="bullet"/>
      <w:lvlText w:val="o"/>
      <w:lvlJc w:val="left"/>
      <w:pPr>
        <w:ind w:left="3954" w:hanging="360"/>
      </w:pPr>
      <w:rPr>
        <w:rFonts w:ascii="Courier New" w:hAnsi="Courier New" w:cs="Courier New" w:hint="default"/>
      </w:rPr>
    </w:lvl>
    <w:lvl w:ilvl="5" w:tplc="041D0005" w:tentative="1">
      <w:start w:val="1"/>
      <w:numFmt w:val="bullet"/>
      <w:lvlText w:val=""/>
      <w:lvlJc w:val="left"/>
      <w:pPr>
        <w:ind w:left="4674" w:hanging="360"/>
      </w:pPr>
      <w:rPr>
        <w:rFonts w:ascii="Wingdings" w:hAnsi="Wingdings" w:hint="default"/>
      </w:rPr>
    </w:lvl>
    <w:lvl w:ilvl="6" w:tplc="041D0001" w:tentative="1">
      <w:start w:val="1"/>
      <w:numFmt w:val="bullet"/>
      <w:lvlText w:val=""/>
      <w:lvlJc w:val="left"/>
      <w:pPr>
        <w:ind w:left="5394" w:hanging="360"/>
      </w:pPr>
      <w:rPr>
        <w:rFonts w:ascii="Symbol" w:hAnsi="Symbol" w:hint="default"/>
      </w:rPr>
    </w:lvl>
    <w:lvl w:ilvl="7" w:tplc="041D0003" w:tentative="1">
      <w:start w:val="1"/>
      <w:numFmt w:val="bullet"/>
      <w:lvlText w:val="o"/>
      <w:lvlJc w:val="left"/>
      <w:pPr>
        <w:ind w:left="6114" w:hanging="360"/>
      </w:pPr>
      <w:rPr>
        <w:rFonts w:ascii="Courier New" w:hAnsi="Courier New" w:cs="Courier New" w:hint="default"/>
      </w:rPr>
    </w:lvl>
    <w:lvl w:ilvl="8" w:tplc="041D0005" w:tentative="1">
      <w:start w:val="1"/>
      <w:numFmt w:val="bullet"/>
      <w:lvlText w:val=""/>
      <w:lvlJc w:val="left"/>
      <w:pPr>
        <w:ind w:left="6834" w:hanging="360"/>
      </w:pPr>
      <w:rPr>
        <w:rFonts w:ascii="Wingdings" w:hAnsi="Wingdings" w:hint="default"/>
      </w:rPr>
    </w:lvl>
  </w:abstractNum>
  <w:abstractNum w:abstractNumId="12" w15:restartNumberingAfterBreak="0">
    <w:nsid w:val="24EC2B23"/>
    <w:multiLevelType w:val="hybridMultilevel"/>
    <w:tmpl w:val="3CC81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6DD375D"/>
    <w:multiLevelType w:val="multilevel"/>
    <w:tmpl w:val="CC8EE248"/>
    <w:lvl w:ilvl="0">
      <w:start w:val="1"/>
      <w:numFmt w:val="decimal"/>
      <w:lvlText w:val="3.%1"/>
      <w:lvlJc w:val="left"/>
      <w:pPr>
        <w:tabs>
          <w:tab w:val="num" w:pos="567"/>
        </w:tabs>
        <w:ind w:left="567" w:hanging="567"/>
      </w:pPr>
      <w:rPr>
        <w:rFonts w:hint="default"/>
      </w:rPr>
    </w:lvl>
    <w:lvl w:ilvl="1">
      <w:start w:val="1"/>
      <w:numFmt w:val="decimal"/>
      <w:lvlText w:val="3.%1.%2"/>
      <w:lvlJc w:val="left"/>
      <w:pPr>
        <w:tabs>
          <w:tab w:val="num" w:pos="851"/>
        </w:tabs>
        <w:ind w:left="851" w:hanging="851"/>
      </w:pPr>
      <w:rPr>
        <w:rFonts w:hint="default"/>
      </w:rPr>
    </w:lvl>
    <w:lvl w:ilvl="2">
      <w:start w:val="1"/>
      <w:numFmt w:val="decimal"/>
      <w:lvlText w:val="3.%1.%2.%3"/>
      <w:lvlJc w:val="left"/>
      <w:pPr>
        <w:tabs>
          <w:tab w:val="num" w:pos="1134"/>
        </w:tabs>
        <w:ind w:left="1134" w:hanging="1134"/>
      </w:pPr>
      <w:rPr>
        <w:rFonts w:hint="default"/>
      </w:rPr>
    </w:lvl>
    <w:lvl w:ilvl="3">
      <w:start w:val="1"/>
      <w:numFmt w:val="decimal"/>
      <w:lvlText w:val="3.%1.%2.%3.%4"/>
      <w:lvlJc w:val="left"/>
      <w:pPr>
        <w:tabs>
          <w:tab w:val="num" w:pos="1701"/>
        </w:tabs>
        <w:ind w:left="1701" w:hanging="1701"/>
      </w:pPr>
      <w:rPr>
        <w:rFonts w:hint="default"/>
      </w:rPr>
    </w:lvl>
    <w:lvl w:ilvl="4">
      <w:start w:val="1"/>
      <w:numFmt w:val="decimal"/>
      <w:lvlText w:val="3.%1.%2.%3.%4.%5"/>
      <w:lvlJc w:val="left"/>
      <w:pPr>
        <w:tabs>
          <w:tab w:val="num" w:pos="1701"/>
        </w:tabs>
        <w:ind w:left="1701" w:hanging="1701"/>
      </w:pPr>
      <w:rPr>
        <w:rFonts w:hint="default"/>
      </w:rPr>
    </w:lvl>
    <w:lvl w:ilvl="5">
      <w:start w:val="1"/>
      <w:numFmt w:val="decimal"/>
      <w:lvlText w:val="3.%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DFF595C"/>
    <w:multiLevelType w:val="hybridMultilevel"/>
    <w:tmpl w:val="E634D8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F9523A6"/>
    <w:multiLevelType w:val="hybridMultilevel"/>
    <w:tmpl w:val="831C36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7E5069D"/>
    <w:multiLevelType w:val="hybridMultilevel"/>
    <w:tmpl w:val="DE9455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FF2323"/>
    <w:multiLevelType w:val="multilevel"/>
    <w:tmpl w:val="ED382644"/>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8" w15:restartNumberingAfterBreak="0">
    <w:nsid w:val="3AE22E79"/>
    <w:multiLevelType w:val="multilevel"/>
    <w:tmpl w:val="25DCF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0851DD"/>
    <w:multiLevelType w:val="hybridMultilevel"/>
    <w:tmpl w:val="B5A8A51A"/>
    <w:lvl w:ilvl="0" w:tplc="041D0001">
      <w:start w:val="1"/>
      <w:numFmt w:val="bullet"/>
      <w:lvlText w:val=""/>
      <w:lvlJc w:val="left"/>
      <w:pPr>
        <w:ind w:left="1434" w:hanging="360"/>
      </w:pPr>
      <w:rPr>
        <w:rFonts w:ascii="Symbol" w:hAnsi="Symbol" w:hint="default"/>
      </w:rPr>
    </w:lvl>
    <w:lvl w:ilvl="1" w:tplc="041D0003" w:tentative="1">
      <w:start w:val="1"/>
      <w:numFmt w:val="bullet"/>
      <w:lvlText w:val="o"/>
      <w:lvlJc w:val="left"/>
      <w:pPr>
        <w:ind w:left="2154" w:hanging="360"/>
      </w:pPr>
      <w:rPr>
        <w:rFonts w:ascii="Courier New" w:hAnsi="Courier New" w:cs="Courier New" w:hint="default"/>
      </w:rPr>
    </w:lvl>
    <w:lvl w:ilvl="2" w:tplc="041D0005" w:tentative="1">
      <w:start w:val="1"/>
      <w:numFmt w:val="bullet"/>
      <w:lvlText w:val=""/>
      <w:lvlJc w:val="left"/>
      <w:pPr>
        <w:ind w:left="2874" w:hanging="360"/>
      </w:pPr>
      <w:rPr>
        <w:rFonts w:ascii="Wingdings" w:hAnsi="Wingdings" w:hint="default"/>
      </w:rPr>
    </w:lvl>
    <w:lvl w:ilvl="3" w:tplc="041D0001" w:tentative="1">
      <w:start w:val="1"/>
      <w:numFmt w:val="bullet"/>
      <w:lvlText w:val=""/>
      <w:lvlJc w:val="left"/>
      <w:pPr>
        <w:ind w:left="3594" w:hanging="360"/>
      </w:pPr>
      <w:rPr>
        <w:rFonts w:ascii="Symbol" w:hAnsi="Symbol" w:hint="default"/>
      </w:rPr>
    </w:lvl>
    <w:lvl w:ilvl="4" w:tplc="041D0003" w:tentative="1">
      <w:start w:val="1"/>
      <w:numFmt w:val="bullet"/>
      <w:lvlText w:val="o"/>
      <w:lvlJc w:val="left"/>
      <w:pPr>
        <w:ind w:left="4314" w:hanging="360"/>
      </w:pPr>
      <w:rPr>
        <w:rFonts w:ascii="Courier New" w:hAnsi="Courier New" w:cs="Courier New" w:hint="default"/>
      </w:rPr>
    </w:lvl>
    <w:lvl w:ilvl="5" w:tplc="041D0005" w:tentative="1">
      <w:start w:val="1"/>
      <w:numFmt w:val="bullet"/>
      <w:lvlText w:val=""/>
      <w:lvlJc w:val="left"/>
      <w:pPr>
        <w:ind w:left="5034" w:hanging="360"/>
      </w:pPr>
      <w:rPr>
        <w:rFonts w:ascii="Wingdings" w:hAnsi="Wingdings" w:hint="default"/>
      </w:rPr>
    </w:lvl>
    <w:lvl w:ilvl="6" w:tplc="041D0001" w:tentative="1">
      <w:start w:val="1"/>
      <w:numFmt w:val="bullet"/>
      <w:lvlText w:val=""/>
      <w:lvlJc w:val="left"/>
      <w:pPr>
        <w:ind w:left="5754" w:hanging="360"/>
      </w:pPr>
      <w:rPr>
        <w:rFonts w:ascii="Symbol" w:hAnsi="Symbol" w:hint="default"/>
      </w:rPr>
    </w:lvl>
    <w:lvl w:ilvl="7" w:tplc="041D0003" w:tentative="1">
      <w:start w:val="1"/>
      <w:numFmt w:val="bullet"/>
      <w:lvlText w:val="o"/>
      <w:lvlJc w:val="left"/>
      <w:pPr>
        <w:ind w:left="6474" w:hanging="360"/>
      </w:pPr>
      <w:rPr>
        <w:rFonts w:ascii="Courier New" w:hAnsi="Courier New" w:cs="Courier New" w:hint="default"/>
      </w:rPr>
    </w:lvl>
    <w:lvl w:ilvl="8" w:tplc="041D0005" w:tentative="1">
      <w:start w:val="1"/>
      <w:numFmt w:val="bullet"/>
      <w:lvlText w:val=""/>
      <w:lvlJc w:val="left"/>
      <w:pPr>
        <w:ind w:left="7194" w:hanging="360"/>
      </w:pPr>
      <w:rPr>
        <w:rFonts w:ascii="Wingdings" w:hAnsi="Wingdings" w:hint="default"/>
      </w:rPr>
    </w:lvl>
  </w:abstractNum>
  <w:abstractNum w:abstractNumId="20" w15:restartNumberingAfterBreak="0">
    <w:nsid w:val="3D953304"/>
    <w:multiLevelType w:val="multilevel"/>
    <w:tmpl w:val="C128B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0E35B5"/>
    <w:multiLevelType w:val="hybridMultilevel"/>
    <w:tmpl w:val="39C6A9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FDD3D03"/>
    <w:multiLevelType w:val="multilevel"/>
    <w:tmpl w:val="A372D6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E430AF"/>
    <w:multiLevelType w:val="hybridMultilevel"/>
    <w:tmpl w:val="C1322B7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48941DC7"/>
    <w:multiLevelType w:val="hybridMultilevel"/>
    <w:tmpl w:val="28FE15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EC34EDB"/>
    <w:multiLevelType w:val="multilevel"/>
    <w:tmpl w:val="D616C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7F72DE"/>
    <w:multiLevelType w:val="hybridMultilevel"/>
    <w:tmpl w:val="046025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0841298"/>
    <w:multiLevelType w:val="multilevel"/>
    <w:tmpl w:val="125A7B2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51A1414C"/>
    <w:multiLevelType w:val="hybridMultilevel"/>
    <w:tmpl w:val="7458CDB6"/>
    <w:lvl w:ilvl="0" w:tplc="74C297EC">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52BD66C9"/>
    <w:multiLevelType w:val="multilevel"/>
    <w:tmpl w:val="ED8CC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32" w15:restartNumberingAfterBreak="0">
    <w:nsid w:val="5DE574C8"/>
    <w:multiLevelType w:val="multilevel"/>
    <w:tmpl w:val="DE1A3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3E3CFA"/>
    <w:multiLevelType w:val="multilevel"/>
    <w:tmpl w:val="125A7B2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62453BF6"/>
    <w:multiLevelType w:val="hybridMultilevel"/>
    <w:tmpl w:val="18D64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AF75BBB"/>
    <w:multiLevelType w:val="hybridMultilevel"/>
    <w:tmpl w:val="E30496A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15:restartNumberingAfterBreak="0">
    <w:nsid w:val="6C2B7605"/>
    <w:multiLevelType w:val="multilevel"/>
    <w:tmpl w:val="125A7B2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8" w15:restartNumberingAfterBreak="0">
    <w:nsid w:val="6C694F06"/>
    <w:multiLevelType w:val="hybridMultilevel"/>
    <w:tmpl w:val="A9D25A38"/>
    <w:lvl w:ilvl="0" w:tplc="041D0001">
      <w:start w:val="1"/>
      <w:numFmt w:val="bullet"/>
      <w:lvlText w:val=""/>
      <w:lvlJc w:val="left"/>
      <w:pPr>
        <w:ind w:left="1434" w:hanging="360"/>
      </w:pPr>
      <w:rPr>
        <w:rFonts w:ascii="Symbol" w:hAnsi="Symbol" w:hint="default"/>
      </w:rPr>
    </w:lvl>
    <w:lvl w:ilvl="1" w:tplc="041D0003" w:tentative="1">
      <w:start w:val="1"/>
      <w:numFmt w:val="bullet"/>
      <w:lvlText w:val="o"/>
      <w:lvlJc w:val="left"/>
      <w:pPr>
        <w:ind w:left="2154" w:hanging="360"/>
      </w:pPr>
      <w:rPr>
        <w:rFonts w:ascii="Courier New" w:hAnsi="Courier New" w:cs="Courier New" w:hint="default"/>
      </w:rPr>
    </w:lvl>
    <w:lvl w:ilvl="2" w:tplc="041D0005" w:tentative="1">
      <w:start w:val="1"/>
      <w:numFmt w:val="bullet"/>
      <w:lvlText w:val=""/>
      <w:lvlJc w:val="left"/>
      <w:pPr>
        <w:ind w:left="2874" w:hanging="360"/>
      </w:pPr>
      <w:rPr>
        <w:rFonts w:ascii="Wingdings" w:hAnsi="Wingdings" w:hint="default"/>
      </w:rPr>
    </w:lvl>
    <w:lvl w:ilvl="3" w:tplc="041D0001" w:tentative="1">
      <w:start w:val="1"/>
      <w:numFmt w:val="bullet"/>
      <w:lvlText w:val=""/>
      <w:lvlJc w:val="left"/>
      <w:pPr>
        <w:ind w:left="3594" w:hanging="360"/>
      </w:pPr>
      <w:rPr>
        <w:rFonts w:ascii="Symbol" w:hAnsi="Symbol" w:hint="default"/>
      </w:rPr>
    </w:lvl>
    <w:lvl w:ilvl="4" w:tplc="041D0003" w:tentative="1">
      <w:start w:val="1"/>
      <w:numFmt w:val="bullet"/>
      <w:lvlText w:val="o"/>
      <w:lvlJc w:val="left"/>
      <w:pPr>
        <w:ind w:left="4314" w:hanging="360"/>
      </w:pPr>
      <w:rPr>
        <w:rFonts w:ascii="Courier New" w:hAnsi="Courier New" w:cs="Courier New" w:hint="default"/>
      </w:rPr>
    </w:lvl>
    <w:lvl w:ilvl="5" w:tplc="041D0005" w:tentative="1">
      <w:start w:val="1"/>
      <w:numFmt w:val="bullet"/>
      <w:lvlText w:val=""/>
      <w:lvlJc w:val="left"/>
      <w:pPr>
        <w:ind w:left="5034" w:hanging="360"/>
      </w:pPr>
      <w:rPr>
        <w:rFonts w:ascii="Wingdings" w:hAnsi="Wingdings" w:hint="default"/>
      </w:rPr>
    </w:lvl>
    <w:lvl w:ilvl="6" w:tplc="041D0001" w:tentative="1">
      <w:start w:val="1"/>
      <w:numFmt w:val="bullet"/>
      <w:lvlText w:val=""/>
      <w:lvlJc w:val="left"/>
      <w:pPr>
        <w:ind w:left="5754" w:hanging="360"/>
      </w:pPr>
      <w:rPr>
        <w:rFonts w:ascii="Symbol" w:hAnsi="Symbol" w:hint="default"/>
      </w:rPr>
    </w:lvl>
    <w:lvl w:ilvl="7" w:tplc="041D0003" w:tentative="1">
      <w:start w:val="1"/>
      <w:numFmt w:val="bullet"/>
      <w:lvlText w:val="o"/>
      <w:lvlJc w:val="left"/>
      <w:pPr>
        <w:ind w:left="6474" w:hanging="360"/>
      </w:pPr>
      <w:rPr>
        <w:rFonts w:ascii="Courier New" w:hAnsi="Courier New" w:cs="Courier New" w:hint="default"/>
      </w:rPr>
    </w:lvl>
    <w:lvl w:ilvl="8" w:tplc="041D0005" w:tentative="1">
      <w:start w:val="1"/>
      <w:numFmt w:val="bullet"/>
      <w:lvlText w:val=""/>
      <w:lvlJc w:val="left"/>
      <w:pPr>
        <w:ind w:left="7194" w:hanging="360"/>
      </w:pPr>
      <w:rPr>
        <w:rFonts w:ascii="Wingdings" w:hAnsi="Wingdings" w:hint="default"/>
      </w:rPr>
    </w:lvl>
  </w:abstractNum>
  <w:abstractNum w:abstractNumId="39" w15:restartNumberingAfterBreak="0">
    <w:nsid w:val="6D971187"/>
    <w:multiLevelType w:val="hybridMultilevel"/>
    <w:tmpl w:val="470E6B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6EBD09A3"/>
    <w:multiLevelType w:val="multilevel"/>
    <w:tmpl w:val="125A7B2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48F5938"/>
    <w:multiLevelType w:val="multilevel"/>
    <w:tmpl w:val="E94A7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307403"/>
    <w:multiLevelType w:val="multilevel"/>
    <w:tmpl w:val="EED4D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6F785D"/>
    <w:multiLevelType w:val="hybridMultilevel"/>
    <w:tmpl w:val="A594B1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9"/>
  </w:num>
  <w:num w:numId="2">
    <w:abstractNumId w:val="31"/>
    <w:lvlOverride w:ilvl="0">
      <w:startOverride w:val="1"/>
    </w:lvlOverride>
  </w:num>
  <w:num w:numId="3">
    <w:abstractNumId w:val="13"/>
  </w:num>
  <w:num w:numId="4">
    <w:abstractNumId w:val="1"/>
  </w:num>
  <w:num w:numId="5">
    <w:abstractNumId w:val="35"/>
  </w:num>
  <w:num w:numId="6">
    <w:abstractNumId w:val="22"/>
  </w:num>
  <w:num w:numId="7">
    <w:abstractNumId w:val="25"/>
  </w:num>
  <w:num w:numId="8">
    <w:abstractNumId w:val="42"/>
  </w:num>
  <w:num w:numId="9">
    <w:abstractNumId w:val="5"/>
  </w:num>
  <w:num w:numId="10">
    <w:abstractNumId w:val="6"/>
  </w:num>
  <w:num w:numId="11">
    <w:abstractNumId w:val="30"/>
  </w:num>
  <w:num w:numId="12">
    <w:abstractNumId w:val="0"/>
  </w:num>
  <w:num w:numId="13">
    <w:abstractNumId w:val="20"/>
  </w:num>
  <w:num w:numId="14">
    <w:abstractNumId w:val="32"/>
  </w:num>
  <w:num w:numId="15">
    <w:abstractNumId w:val="18"/>
  </w:num>
  <w:num w:numId="16">
    <w:abstractNumId w:val="2"/>
  </w:num>
  <w:num w:numId="17">
    <w:abstractNumId w:val="10"/>
  </w:num>
  <w:num w:numId="18">
    <w:abstractNumId w:val="41"/>
  </w:num>
  <w:num w:numId="19">
    <w:abstractNumId w:val="12"/>
  </w:num>
  <w:num w:numId="20">
    <w:abstractNumId w:val="43"/>
  </w:num>
  <w:num w:numId="21">
    <w:abstractNumId w:val="26"/>
  </w:num>
  <w:num w:numId="22">
    <w:abstractNumId w:val="15"/>
  </w:num>
  <w:num w:numId="23">
    <w:abstractNumId w:val="4"/>
  </w:num>
  <w:num w:numId="24">
    <w:abstractNumId w:val="39"/>
  </w:num>
  <w:num w:numId="25">
    <w:abstractNumId w:val="34"/>
  </w:num>
  <w:num w:numId="26">
    <w:abstractNumId w:val="8"/>
  </w:num>
  <w:num w:numId="27">
    <w:abstractNumId w:val="24"/>
  </w:num>
  <w:num w:numId="28">
    <w:abstractNumId w:val="21"/>
  </w:num>
  <w:num w:numId="29">
    <w:abstractNumId w:val="14"/>
  </w:num>
  <w:num w:numId="30">
    <w:abstractNumId w:val="23"/>
  </w:num>
  <w:num w:numId="31">
    <w:abstractNumId w:val="36"/>
  </w:num>
  <w:num w:numId="32">
    <w:abstractNumId w:val="7"/>
  </w:num>
  <w:num w:numId="33">
    <w:abstractNumId w:val="17"/>
  </w:num>
  <w:num w:numId="34">
    <w:abstractNumId w:val="16"/>
  </w:num>
  <w:num w:numId="35">
    <w:abstractNumId w:val="27"/>
  </w:num>
  <w:num w:numId="36">
    <w:abstractNumId w:val="38"/>
  </w:num>
  <w:num w:numId="37">
    <w:abstractNumId w:val="3"/>
  </w:num>
  <w:num w:numId="38">
    <w:abstractNumId w:val="19"/>
  </w:num>
  <w:num w:numId="39">
    <w:abstractNumId w:val="11"/>
  </w:num>
  <w:num w:numId="40">
    <w:abstractNumId w:val="28"/>
  </w:num>
  <w:num w:numId="41">
    <w:abstractNumId w:val="37"/>
  </w:num>
  <w:num w:numId="42">
    <w:abstractNumId w:val="40"/>
  </w:num>
  <w:num w:numId="43">
    <w:abstractNumId w:val="33"/>
  </w:num>
  <w:num w:numId="44">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1433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LineKey" w:val="38144.38957"/>
  </w:docVars>
  <w:rsids>
    <w:rsidRoot w:val="00B408A3"/>
    <w:rsid w:val="00000B8F"/>
    <w:rsid w:val="000134BA"/>
    <w:rsid w:val="00013734"/>
    <w:rsid w:val="00016381"/>
    <w:rsid w:val="0002262D"/>
    <w:rsid w:val="0003148A"/>
    <w:rsid w:val="0003302C"/>
    <w:rsid w:val="000369C2"/>
    <w:rsid w:val="000561F3"/>
    <w:rsid w:val="0006734A"/>
    <w:rsid w:val="00074200"/>
    <w:rsid w:val="00080F84"/>
    <w:rsid w:val="000936BB"/>
    <w:rsid w:val="0009684D"/>
    <w:rsid w:val="000E08C3"/>
    <w:rsid w:val="000E1071"/>
    <w:rsid w:val="000E18F3"/>
    <w:rsid w:val="00101D92"/>
    <w:rsid w:val="0013639C"/>
    <w:rsid w:val="001543CA"/>
    <w:rsid w:val="00166354"/>
    <w:rsid w:val="00176C17"/>
    <w:rsid w:val="00182381"/>
    <w:rsid w:val="00192E7B"/>
    <w:rsid w:val="001A322B"/>
    <w:rsid w:val="001B2378"/>
    <w:rsid w:val="001B56F7"/>
    <w:rsid w:val="001C1C8B"/>
    <w:rsid w:val="001C2EB1"/>
    <w:rsid w:val="001C37E4"/>
    <w:rsid w:val="001D5D98"/>
    <w:rsid w:val="001E16ED"/>
    <w:rsid w:val="001E4298"/>
    <w:rsid w:val="001E5682"/>
    <w:rsid w:val="001F5DB0"/>
    <w:rsid w:val="002046FA"/>
    <w:rsid w:val="00235CB9"/>
    <w:rsid w:val="00240797"/>
    <w:rsid w:val="002438DA"/>
    <w:rsid w:val="00251C80"/>
    <w:rsid w:val="00253296"/>
    <w:rsid w:val="00270B90"/>
    <w:rsid w:val="002721FA"/>
    <w:rsid w:val="00277314"/>
    <w:rsid w:val="002819EA"/>
    <w:rsid w:val="00282D46"/>
    <w:rsid w:val="0029113B"/>
    <w:rsid w:val="002A03A8"/>
    <w:rsid w:val="002A545F"/>
    <w:rsid w:val="002A5678"/>
    <w:rsid w:val="002A685C"/>
    <w:rsid w:val="002A7296"/>
    <w:rsid w:val="002B2996"/>
    <w:rsid w:val="002B360D"/>
    <w:rsid w:val="002C07CD"/>
    <w:rsid w:val="002D2D3C"/>
    <w:rsid w:val="002D3514"/>
    <w:rsid w:val="002D5F0A"/>
    <w:rsid w:val="002D7BC7"/>
    <w:rsid w:val="00302E47"/>
    <w:rsid w:val="00303D01"/>
    <w:rsid w:val="00315E25"/>
    <w:rsid w:val="00325750"/>
    <w:rsid w:val="00326071"/>
    <w:rsid w:val="003343D9"/>
    <w:rsid w:val="00337DDE"/>
    <w:rsid w:val="00342411"/>
    <w:rsid w:val="003452BB"/>
    <w:rsid w:val="00345555"/>
    <w:rsid w:val="00371645"/>
    <w:rsid w:val="003818D8"/>
    <w:rsid w:val="00382589"/>
    <w:rsid w:val="003847A5"/>
    <w:rsid w:val="003A176D"/>
    <w:rsid w:val="003A24BA"/>
    <w:rsid w:val="003B514D"/>
    <w:rsid w:val="003C3283"/>
    <w:rsid w:val="003D5985"/>
    <w:rsid w:val="003F37B0"/>
    <w:rsid w:val="003F4B92"/>
    <w:rsid w:val="004010C3"/>
    <w:rsid w:val="004027C2"/>
    <w:rsid w:val="0040562E"/>
    <w:rsid w:val="00405C3D"/>
    <w:rsid w:val="0042017E"/>
    <w:rsid w:val="004245BA"/>
    <w:rsid w:val="00464EA5"/>
    <w:rsid w:val="00475423"/>
    <w:rsid w:val="0048643A"/>
    <w:rsid w:val="00495622"/>
    <w:rsid w:val="004B3573"/>
    <w:rsid w:val="004D06DB"/>
    <w:rsid w:val="004E7DB0"/>
    <w:rsid w:val="004F136B"/>
    <w:rsid w:val="004F5F27"/>
    <w:rsid w:val="004F6158"/>
    <w:rsid w:val="005008FB"/>
    <w:rsid w:val="00503E5C"/>
    <w:rsid w:val="005131A5"/>
    <w:rsid w:val="00514E52"/>
    <w:rsid w:val="00515A38"/>
    <w:rsid w:val="00517549"/>
    <w:rsid w:val="00532266"/>
    <w:rsid w:val="00543D1E"/>
    <w:rsid w:val="0054511E"/>
    <w:rsid w:val="00561DFD"/>
    <w:rsid w:val="005736FC"/>
    <w:rsid w:val="00573CB5"/>
    <w:rsid w:val="00580607"/>
    <w:rsid w:val="00584491"/>
    <w:rsid w:val="005863CF"/>
    <w:rsid w:val="00587D1A"/>
    <w:rsid w:val="005A44EC"/>
    <w:rsid w:val="005B2495"/>
    <w:rsid w:val="005B6E25"/>
    <w:rsid w:val="005C5AE5"/>
    <w:rsid w:val="005C6DA8"/>
    <w:rsid w:val="005C6F0D"/>
    <w:rsid w:val="005D470D"/>
    <w:rsid w:val="005D6867"/>
    <w:rsid w:val="005D7C81"/>
    <w:rsid w:val="005E4430"/>
    <w:rsid w:val="005E6C1C"/>
    <w:rsid w:val="005F145B"/>
    <w:rsid w:val="005F42FA"/>
    <w:rsid w:val="005F7572"/>
    <w:rsid w:val="00610C8B"/>
    <w:rsid w:val="00617FE3"/>
    <w:rsid w:val="00620BB7"/>
    <w:rsid w:val="00633D3E"/>
    <w:rsid w:val="00633E0D"/>
    <w:rsid w:val="00634B3D"/>
    <w:rsid w:val="00635289"/>
    <w:rsid w:val="00660012"/>
    <w:rsid w:val="00664B7C"/>
    <w:rsid w:val="0067108A"/>
    <w:rsid w:val="00675168"/>
    <w:rsid w:val="0068118E"/>
    <w:rsid w:val="00690BBE"/>
    <w:rsid w:val="006C15B1"/>
    <w:rsid w:val="006D25E2"/>
    <w:rsid w:val="006D4165"/>
    <w:rsid w:val="006D5F56"/>
    <w:rsid w:val="006E5F0D"/>
    <w:rsid w:val="006F15D2"/>
    <w:rsid w:val="007032FE"/>
    <w:rsid w:val="0070468E"/>
    <w:rsid w:val="0070516E"/>
    <w:rsid w:val="0070666C"/>
    <w:rsid w:val="00712D58"/>
    <w:rsid w:val="00713926"/>
    <w:rsid w:val="00725567"/>
    <w:rsid w:val="00730201"/>
    <w:rsid w:val="007303AF"/>
    <w:rsid w:val="00734355"/>
    <w:rsid w:val="00737258"/>
    <w:rsid w:val="0074246F"/>
    <w:rsid w:val="00745A82"/>
    <w:rsid w:val="00755D1A"/>
    <w:rsid w:val="00762365"/>
    <w:rsid w:val="007630BE"/>
    <w:rsid w:val="00770EAA"/>
    <w:rsid w:val="0078233C"/>
    <w:rsid w:val="00783D05"/>
    <w:rsid w:val="007852BA"/>
    <w:rsid w:val="00793B35"/>
    <w:rsid w:val="007A01C5"/>
    <w:rsid w:val="007A0A5A"/>
    <w:rsid w:val="007B3E03"/>
    <w:rsid w:val="007C20B8"/>
    <w:rsid w:val="007E4ED8"/>
    <w:rsid w:val="007E746B"/>
    <w:rsid w:val="008013C7"/>
    <w:rsid w:val="0080498B"/>
    <w:rsid w:val="008052AC"/>
    <w:rsid w:val="00812F35"/>
    <w:rsid w:val="00813706"/>
    <w:rsid w:val="008157F2"/>
    <w:rsid w:val="00822437"/>
    <w:rsid w:val="00824936"/>
    <w:rsid w:val="00835417"/>
    <w:rsid w:val="0083613B"/>
    <w:rsid w:val="0083782A"/>
    <w:rsid w:val="00856E88"/>
    <w:rsid w:val="008637F9"/>
    <w:rsid w:val="0089715E"/>
    <w:rsid w:val="008973AD"/>
    <w:rsid w:val="008A2EFD"/>
    <w:rsid w:val="008A5B4B"/>
    <w:rsid w:val="008A72D9"/>
    <w:rsid w:val="008B2473"/>
    <w:rsid w:val="008B3695"/>
    <w:rsid w:val="008C0181"/>
    <w:rsid w:val="008C4FC5"/>
    <w:rsid w:val="008C509B"/>
    <w:rsid w:val="008C604D"/>
    <w:rsid w:val="008D69DA"/>
    <w:rsid w:val="008E0F28"/>
    <w:rsid w:val="008E6987"/>
    <w:rsid w:val="00903648"/>
    <w:rsid w:val="009061FF"/>
    <w:rsid w:val="00914EDF"/>
    <w:rsid w:val="00932158"/>
    <w:rsid w:val="009402A9"/>
    <w:rsid w:val="00943E19"/>
    <w:rsid w:val="0094488A"/>
    <w:rsid w:val="00945099"/>
    <w:rsid w:val="00976441"/>
    <w:rsid w:val="00995018"/>
    <w:rsid w:val="009968F4"/>
    <w:rsid w:val="009E01D5"/>
    <w:rsid w:val="009E1428"/>
    <w:rsid w:val="009E2FFB"/>
    <w:rsid w:val="009E33C1"/>
    <w:rsid w:val="009E734F"/>
    <w:rsid w:val="00A02696"/>
    <w:rsid w:val="00A067EF"/>
    <w:rsid w:val="00A322C0"/>
    <w:rsid w:val="00A43D97"/>
    <w:rsid w:val="00A47F75"/>
    <w:rsid w:val="00A62BAC"/>
    <w:rsid w:val="00A6628F"/>
    <w:rsid w:val="00A748F9"/>
    <w:rsid w:val="00A753A3"/>
    <w:rsid w:val="00A81C36"/>
    <w:rsid w:val="00A84F1F"/>
    <w:rsid w:val="00A94031"/>
    <w:rsid w:val="00A97DE2"/>
    <w:rsid w:val="00AB3DBA"/>
    <w:rsid w:val="00AB627D"/>
    <w:rsid w:val="00AC1688"/>
    <w:rsid w:val="00AC2463"/>
    <w:rsid w:val="00AC2F25"/>
    <w:rsid w:val="00AD5668"/>
    <w:rsid w:val="00AE2D77"/>
    <w:rsid w:val="00AF75A9"/>
    <w:rsid w:val="00B02057"/>
    <w:rsid w:val="00B26445"/>
    <w:rsid w:val="00B33488"/>
    <w:rsid w:val="00B34240"/>
    <w:rsid w:val="00B402D1"/>
    <w:rsid w:val="00B408A3"/>
    <w:rsid w:val="00B56AC0"/>
    <w:rsid w:val="00B6123C"/>
    <w:rsid w:val="00B814E8"/>
    <w:rsid w:val="00B85A52"/>
    <w:rsid w:val="00B91B23"/>
    <w:rsid w:val="00B93A49"/>
    <w:rsid w:val="00BA1AAA"/>
    <w:rsid w:val="00BB26B8"/>
    <w:rsid w:val="00BB7CFF"/>
    <w:rsid w:val="00BC106E"/>
    <w:rsid w:val="00BD37D8"/>
    <w:rsid w:val="00BE150E"/>
    <w:rsid w:val="00BE717E"/>
    <w:rsid w:val="00C012E4"/>
    <w:rsid w:val="00C06A2A"/>
    <w:rsid w:val="00C415EE"/>
    <w:rsid w:val="00C46A6E"/>
    <w:rsid w:val="00C50E76"/>
    <w:rsid w:val="00C532A9"/>
    <w:rsid w:val="00C75417"/>
    <w:rsid w:val="00C82CE9"/>
    <w:rsid w:val="00C8406A"/>
    <w:rsid w:val="00C950FB"/>
    <w:rsid w:val="00C95DE7"/>
    <w:rsid w:val="00CA265D"/>
    <w:rsid w:val="00CB0764"/>
    <w:rsid w:val="00CE099D"/>
    <w:rsid w:val="00CE5018"/>
    <w:rsid w:val="00D15C66"/>
    <w:rsid w:val="00D30371"/>
    <w:rsid w:val="00D32CB8"/>
    <w:rsid w:val="00D3731E"/>
    <w:rsid w:val="00D41220"/>
    <w:rsid w:val="00D41F72"/>
    <w:rsid w:val="00D43407"/>
    <w:rsid w:val="00D46686"/>
    <w:rsid w:val="00D537D0"/>
    <w:rsid w:val="00D576EA"/>
    <w:rsid w:val="00D57C99"/>
    <w:rsid w:val="00D75779"/>
    <w:rsid w:val="00D83C46"/>
    <w:rsid w:val="00D85FA2"/>
    <w:rsid w:val="00D86AAB"/>
    <w:rsid w:val="00DA0845"/>
    <w:rsid w:val="00DA7D43"/>
    <w:rsid w:val="00DB7F9F"/>
    <w:rsid w:val="00DC1AFE"/>
    <w:rsid w:val="00DD6FE5"/>
    <w:rsid w:val="00DE569F"/>
    <w:rsid w:val="00DF23BD"/>
    <w:rsid w:val="00DF7883"/>
    <w:rsid w:val="00E11AAB"/>
    <w:rsid w:val="00E13F47"/>
    <w:rsid w:val="00E253F8"/>
    <w:rsid w:val="00E25D0A"/>
    <w:rsid w:val="00E27BA7"/>
    <w:rsid w:val="00E34DDF"/>
    <w:rsid w:val="00E36CF9"/>
    <w:rsid w:val="00E412D1"/>
    <w:rsid w:val="00E427F7"/>
    <w:rsid w:val="00E54DC6"/>
    <w:rsid w:val="00E564DC"/>
    <w:rsid w:val="00E70711"/>
    <w:rsid w:val="00E81A1C"/>
    <w:rsid w:val="00E90BC0"/>
    <w:rsid w:val="00E9477D"/>
    <w:rsid w:val="00E961A3"/>
    <w:rsid w:val="00EA1D52"/>
    <w:rsid w:val="00EB0724"/>
    <w:rsid w:val="00EB1885"/>
    <w:rsid w:val="00EB5AAC"/>
    <w:rsid w:val="00ED50F9"/>
    <w:rsid w:val="00ED5F39"/>
    <w:rsid w:val="00EE5557"/>
    <w:rsid w:val="00EF2046"/>
    <w:rsid w:val="00F01614"/>
    <w:rsid w:val="00F0425E"/>
    <w:rsid w:val="00F12067"/>
    <w:rsid w:val="00F269DA"/>
    <w:rsid w:val="00F40285"/>
    <w:rsid w:val="00F449FC"/>
    <w:rsid w:val="00F51968"/>
    <w:rsid w:val="00F534F3"/>
    <w:rsid w:val="00F62FB9"/>
    <w:rsid w:val="00F65B0F"/>
    <w:rsid w:val="00F812D9"/>
    <w:rsid w:val="00F83B82"/>
    <w:rsid w:val="00F8622C"/>
    <w:rsid w:val="00FA1CF1"/>
    <w:rsid w:val="00FA2633"/>
    <w:rsid w:val="00FA5084"/>
    <w:rsid w:val="00FB02B0"/>
    <w:rsid w:val="00FB0CEF"/>
    <w:rsid w:val="00FB22EE"/>
    <w:rsid w:val="00FB2AE7"/>
    <w:rsid w:val="00FB5C1A"/>
    <w:rsid w:val="00FB5D42"/>
    <w:rsid w:val="00FC5F40"/>
    <w:rsid w:val="00FC669E"/>
    <w:rsid w:val="00FE3D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9"/>
    <o:shapelayout v:ext="edit">
      <o:idmap v:ext="edit" data="1"/>
    </o:shapelayout>
  </w:shapeDefaults>
  <w:decimalSymbol w:val=","/>
  <w:listSeparator w:val=";"/>
  <w14:docId w14:val="0EB38F5F"/>
  <w15:docId w15:val="{0C0287A2-5018-47E9-B6D3-36F8A1B4C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298"/>
    <w:pPr>
      <w:ind w:left="714"/>
    </w:pPr>
    <w:rPr>
      <w:rFonts w:ascii="Verdana" w:hAnsi="Verdana"/>
    </w:rPr>
  </w:style>
  <w:style w:type="paragraph" w:styleId="Rubrik1">
    <w:name w:val="heading 1"/>
    <w:basedOn w:val="Normal"/>
    <w:next w:val="Normal"/>
    <w:link w:val="Rubrik1Char"/>
    <w:uiPriority w:val="9"/>
    <w:qFormat/>
    <w:rsid w:val="00D86AAB"/>
    <w:pPr>
      <w:keepNext/>
      <w:keepLines/>
      <w:pageBreakBefore/>
      <w:widowControl w:val="0"/>
      <w:numPr>
        <w:numId w:val="33"/>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33"/>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7B3E03"/>
    <w:pPr>
      <w:keepNext/>
      <w:keepLines/>
      <w:widowControl w:val="0"/>
      <w:numPr>
        <w:ilvl w:val="2"/>
        <w:numId w:val="33"/>
      </w:numPr>
      <w:spacing w:before="60" w:after="120"/>
      <w:outlineLvl w:val="2"/>
    </w:pPr>
    <w:rPr>
      <w:rFonts w:ascii="Arial" w:hAnsi="Arial"/>
      <w:b/>
      <w:lang w:val="en-GB"/>
    </w:rPr>
  </w:style>
  <w:style w:type="paragraph" w:styleId="Rubrik4">
    <w:name w:val="heading 4"/>
    <w:basedOn w:val="Normal"/>
    <w:next w:val="Normal"/>
    <w:link w:val="Rubrik4Char"/>
    <w:uiPriority w:val="9"/>
    <w:qFormat/>
    <w:rsid w:val="007B3E03"/>
    <w:pPr>
      <w:keepNext/>
      <w:keepLines/>
      <w:widowControl w:val="0"/>
      <w:numPr>
        <w:ilvl w:val="3"/>
        <w:numId w:val="33"/>
      </w:numPr>
      <w:spacing w:before="120" w:after="120"/>
      <w:outlineLvl w:val="3"/>
    </w:pPr>
    <w:rPr>
      <w:rFonts w:ascii="Arial" w:hAnsi="Arial"/>
      <w:bCs/>
      <w:lang w:val="en-GB"/>
    </w:rPr>
  </w:style>
  <w:style w:type="paragraph" w:styleId="Rubrik5">
    <w:name w:val="heading 5"/>
    <w:basedOn w:val="Rubrik4"/>
    <w:next w:val="Normal"/>
    <w:link w:val="Rubrik5Char"/>
    <w:uiPriority w:val="9"/>
    <w:qFormat/>
    <w:rsid w:val="007B3E03"/>
    <w:pPr>
      <w:numPr>
        <w:ilvl w:val="4"/>
      </w:numPr>
      <w:spacing w:after="60"/>
      <w:outlineLvl w:val="4"/>
    </w:pPr>
  </w:style>
  <w:style w:type="paragraph" w:styleId="Rubrik6">
    <w:name w:val="heading 6"/>
    <w:basedOn w:val="Normal"/>
    <w:next w:val="Normal"/>
    <w:qFormat/>
    <w:rsid w:val="009061FF"/>
    <w:pPr>
      <w:keepNext/>
      <w:widowControl w:val="0"/>
      <w:numPr>
        <w:ilvl w:val="5"/>
        <w:numId w:val="33"/>
      </w:numPr>
      <w:spacing w:after="120"/>
      <w:outlineLvl w:val="5"/>
    </w:pPr>
    <w:rPr>
      <w:b/>
      <w:lang w:val="en-GB"/>
    </w:rPr>
  </w:style>
  <w:style w:type="paragraph" w:styleId="Rubrik7">
    <w:name w:val="heading 7"/>
    <w:basedOn w:val="Normal"/>
    <w:next w:val="Normal"/>
    <w:qFormat/>
    <w:rsid w:val="009061FF"/>
    <w:pPr>
      <w:keepNext/>
      <w:numPr>
        <w:ilvl w:val="6"/>
        <w:numId w:val="33"/>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33"/>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33"/>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semiHidden/>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rPr>
      <w:lang w:val="en-GB"/>
    </w:rPr>
  </w:style>
  <w:style w:type="paragraph" w:styleId="Innehll7">
    <w:name w:val="toc 7"/>
    <w:basedOn w:val="Normal"/>
    <w:next w:val="Normal"/>
    <w:autoRedefine/>
    <w:semiHidden/>
    <w:rsid w:val="009061FF"/>
    <w:pPr>
      <w:ind w:left="1440"/>
    </w:pPr>
    <w:rPr>
      <w:lang w:val="en-GB"/>
    </w:rPr>
  </w:style>
  <w:style w:type="paragraph" w:styleId="Innehll8">
    <w:name w:val="toc 8"/>
    <w:basedOn w:val="Normal"/>
    <w:next w:val="Normal"/>
    <w:autoRedefine/>
    <w:semiHidden/>
    <w:rsid w:val="009061FF"/>
    <w:pPr>
      <w:ind w:left="1680"/>
    </w:pPr>
    <w:rPr>
      <w:lang w:val="en-GB"/>
    </w:rPr>
  </w:style>
  <w:style w:type="paragraph" w:styleId="Innehll9">
    <w:name w:val="toc 9"/>
    <w:basedOn w:val="Normal"/>
    <w:next w:val="Normal"/>
    <w:autoRedefine/>
    <w:semiHidden/>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2C07CD"/>
    <w:rPr>
      <w:b/>
      <w:bCs/>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4"/>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5"/>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7B3E03"/>
    <w:rPr>
      <w:rFonts w:ascii="Arial" w:hAnsi="Arial"/>
      <w:b/>
      <w:lang w:val="en-GB"/>
    </w:rPr>
  </w:style>
  <w:style w:type="character" w:customStyle="1" w:styleId="Rubrik4Char">
    <w:name w:val="Rubrik 4 Char"/>
    <w:basedOn w:val="Standardstycketeckensnitt"/>
    <w:link w:val="Rubrik4"/>
    <w:uiPriority w:val="9"/>
    <w:rsid w:val="007B3E03"/>
    <w:rPr>
      <w:rFonts w:ascii="Arial" w:hAnsi="Arial"/>
      <w:bCs/>
      <w:lang w:val="en-GB"/>
    </w:rPr>
  </w:style>
  <w:style w:type="character" w:customStyle="1" w:styleId="Rubrik5Char">
    <w:name w:val="Rubrik 5 Char"/>
    <w:basedOn w:val="Standardstycketeckensnitt"/>
    <w:link w:val="Rubrik5"/>
    <w:uiPriority w:val="9"/>
    <w:rsid w:val="007B3E03"/>
    <w:rPr>
      <w:rFonts w:ascii="Arial" w:hAnsi="Arial"/>
      <w:bCs/>
      <w:lang w:val="en-GB"/>
    </w:rPr>
  </w:style>
  <w:style w:type="paragraph" w:styleId="Normalwebb">
    <w:name w:val="Normal (Web)"/>
    <w:basedOn w:val="Normal"/>
    <w:uiPriority w:val="99"/>
    <w:unhideWhenUsed/>
    <w:rsid w:val="00BE717E"/>
    <w:pPr>
      <w:spacing w:before="100" w:beforeAutospacing="1" w:after="100"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uiPriority w:val="99"/>
    <w:rsid w:val="00BE717E"/>
    <w:pPr>
      <w:spacing w:before="40" w:after="600"/>
    </w:pPr>
    <w:rPr>
      <w:rFonts w:ascii="Arial" w:hAnsi="Arial" w:cs="Arial"/>
      <w:b/>
      <w:bCs/>
      <w:color w:val="D19966"/>
      <w:sz w:val="44"/>
      <w:szCs w:val="44"/>
    </w:rPr>
  </w:style>
  <w:style w:type="paragraph" w:customStyle="1" w:styleId="niv1rubrikstart">
    <w:name w:val="niv1rubrikstart"/>
    <w:basedOn w:val="Normal"/>
    <w:uiPriority w:val="99"/>
    <w:rsid w:val="00BE717E"/>
    <w:pPr>
      <w:spacing w:before="100" w:beforeAutospacing="1" w:after="100" w:afterAutospacing="1"/>
      <w:ind w:left="400"/>
    </w:pPr>
    <w:rPr>
      <w:sz w:val="22"/>
      <w:szCs w:val="22"/>
    </w:rPr>
  </w:style>
  <w:style w:type="paragraph" w:customStyle="1" w:styleId="niv1rubrik">
    <w:name w:val="niv1rubrik"/>
    <w:basedOn w:val="Normal"/>
    <w:uiPriority w:val="99"/>
    <w:rsid w:val="00BE717E"/>
    <w:pPr>
      <w:spacing w:before="400" w:after="20"/>
    </w:pPr>
    <w:rPr>
      <w:b/>
      <w:bCs/>
      <w:color w:val="000000"/>
      <w:sz w:val="32"/>
      <w:szCs w:val="32"/>
    </w:rPr>
  </w:style>
  <w:style w:type="paragraph" w:customStyle="1" w:styleId="niv1rubrikbilaga">
    <w:name w:val="niv1rubrik_bilaga"/>
    <w:basedOn w:val="Normal"/>
    <w:uiPriority w:val="99"/>
    <w:rsid w:val="00BE717E"/>
    <w:pPr>
      <w:spacing w:before="400" w:after="20"/>
    </w:pPr>
    <w:rPr>
      <w:b/>
      <w:bCs/>
      <w:color w:val="006699"/>
      <w:sz w:val="32"/>
      <w:szCs w:val="32"/>
    </w:rPr>
  </w:style>
  <w:style w:type="paragraph" w:customStyle="1" w:styleId="niv2rubrik">
    <w:name w:val="niv2rubrik"/>
    <w:basedOn w:val="Normal"/>
    <w:uiPriority w:val="99"/>
    <w:rsid w:val="00BE717E"/>
    <w:pPr>
      <w:spacing w:before="300" w:after="20"/>
    </w:pPr>
    <w:rPr>
      <w:color w:val="000000"/>
      <w:sz w:val="26"/>
      <w:szCs w:val="26"/>
    </w:rPr>
  </w:style>
  <w:style w:type="paragraph" w:customStyle="1" w:styleId="niv3rubrik">
    <w:name w:val="niv3rubrik"/>
    <w:basedOn w:val="Normal"/>
    <w:uiPriority w:val="99"/>
    <w:rsid w:val="00BE717E"/>
    <w:pPr>
      <w:spacing w:before="140" w:after="20"/>
    </w:pPr>
    <w:rPr>
      <w:b/>
      <w:bCs/>
      <w:color w:val="000000"/>
      <w:sz w:val="22"/>
      <w:szCs w:val="22"/>
    </w:rPr>
  </w:style>
  <w:style w:type="paragraph" w:customStyle="1" w:styleId="niv4rubrik">
    <w:name w:val="niv4rubrik"/>
    <w:basedOn w:val="Normal"/>
    <w:uiPriority w:val="99"/>
    <w:rsid w:val="00BE717E"/>
    <w:pPr>
      <w:spacing w:before="100" w:after="80"/>
    </w:pPr>
    <w:rPr>
      <w:i/>
      <w:iCs/>
    </w:rPr>
  </w:style>
  <w:style w:type="paragraph" w:customStyle="1" w:styleId="niv5rubrik">
    <w:name w:val="niv5rubrik"/>
    <w:basedOn w:val="Normal"/>
    <w:uiPriority w:val="99"/>
    <w:rsid w:val="00BE717E"/>
    <w:pPr>
      <w:spacing w:before="120" w:after="60"/>
    </w:pPr>
    <w:rPr>
      <w:sz w:val="16"/>
      <w:szCs w:val="16"/>
    </w:rPr>
  </w:style>
  <w:style w:type="paragraph" w:customStyle="1" w:styleId="startsida">
    <w:name w:val="startsida"/>
    <w:basedOn w:val="Normal"/>
    <w:uiPriority w:val="99"/>
    <w:rsid w:val="00BE717E"/>
    <w:pPr>
      <w:spacing w:before="60" w:after="100"/>
    </w:pPr>
  </w:style>
  <w:style w:type="paragraph" w:customStyle="1" w:styleId="brodtext">
    <w:name w:val="brodtext"/>
    <w:basedOn w:val="Normal"/>
    <w:rsid w:val="00BE717E"/>
    <w:pPr>
      <w:spacing w:before="60" w:after="100"/>
    </w:pPr>
  </w:style>
  <w:style w:type="paragraph" w:customStyle="1" w:styleId="moment">
    <w:name w:val="moment"/>
    <w:basedOn w:val="Normal"/>
    <w:uiPriority w:val="99"/>
    <w:rsid w:val="00BE717E"/>
    <w:pPr>
      <w:spacing w:before="240" w:after="100"/>
    </w:pPr>
  </w:style>
  <w:style w:type="paragraph" w:customStyle="1" w:styleId="brodtextstart">
    <w:name w:val="brodtextstart"/>
    <w:basedOn w:val="Normal"/>
    <w:uiPriority w:val="99"/>
    <w:rsid w:val="00BE717E"/>
    <w:pPr>
      <w:spacing w:before="60" w:after="100"/>
      <w:ind w:left="400"/>
    </w:pPr>
    <w:rPr>
      <w:rFonts w:ascii="Georgia" w:hAnsi="Georgia"/>
      <w:sz w:val="18"/>
      <w:szCs w:val="18"/>
    </w:rPr>
  </w:style>
  <w:style w:type="paragraph" w:customStyle="1" w:styleId="varntext1">
    <w:name w:val="varntext1"/>
    <w:basedOn w:val="Normal"/>
    <w:uiPriority w:val="99"/>
    <w:rsid w:val="00BE717E"/>
    <w:pPr>
      <w:spacing w:before="120" w:after="100"/>
      <w:ind w:left="240" w:right="240"/>
    </w:pPr>
  </w:style>
  <w:style w:type="paragraph" w:customStyle="1" w:styleId="varntext">
    <w:name w:val="varntext"/>
    <w:basedOn w:val="Normal"/>
    <w:uiPriority w:val="99"/>
    <w:rsid w:val="00BE717E"/>
    <w:pPr>
      <w:spacing w:before="120" w:after="100"/>
      <w:ind w:left="240" w:right="240"/>
    </w:pPr>
  </w:style>
  <w:style w:type="paragraph" w:customStyle="1" w:styleId="obstext1">
    <w:name w:val="obstext1"/>
    <w:basedOn w:val="Normal"/>
    <w:uiPriority w:val="99"/>
    <w:rsid w:val="00BE717E"/>
    <w:pPr>
      <w:spacing w:before="120" w:after="100"/>
      <w:ind w:left="240" w:right="240"/>
    </w:pPr>
  </w:style>
  <w:style w:type="paragraph" w:customStyle="1" w:styleId="obstext">
    <w:name w:val="obstext"/>
    <w:basedOn w:val="Normal"/>
    <w:uiPriority w:val="99"/>
    <w:rsid w:val="00BE717E"/>
    <w:pPr>
      <w:spacing w:before="60" w:after="100"/>
      <w:ind w:left="240" w:right="240"/>
    </w:pPr>
  </w:style>
  <w:style w:type="paragraph" w:customStyle="1" w:styleId="anmtext1">
    <w:name w:val="anmtext1"/>
    <w:basedOn w:val="Normal"/>
    <w:uiPriority w:val="99"/>
    <w:rsid w:val="00BE717E"/>
    <w:pPr>
      <w:spacing w:before="120" w:after="100"/>
      <w:ind w:left="240" w:right="240"/>
    </w:pPr>
  </w:style>
  <w:style w:type="paragraph" w:customStyle="1" w:styleId="anmtext">
    <w:name w:val="anmtext"/>
    <w:basedOn w:val="Normal"/>
    <w:uiPriority w:val="99"/>
    <w:rsid w:val="00BE717E"/>
    <w:pPr>
      <w:spacing w:before="60" w:after="100" w:afterAutospacing="1"/>
      <w:ind w:left="240" w:right="240"/>
    </w:pPr>
  </w:style>
  <w:style w:type="paragraph" w:customStyle="1" w:styleId="foreskrifttext">
    <w:name w:val="foreskrifttext"/>
    <w:basedOn w:val="Normal"/>
    <w:uiPriority w:val="99"/>
    <w:rsid w:val="00BE717E"/>
    <w:pPr>
      <w:spacing w:before="60" w:after="100"/>
    </w:pPr>
    <w:rPr>
      <w:b/>
      <w:bCs/>
    </w:rPr>
  </w:style>
  <w:style w:type="paragraph" w:customStyle="1" w:styleId="paragraftext">
    <w:name w:val="paragraftext"/>
    <w:basedOn w:val="Normal"/>
    <w:uiPriority w:val="99"/>
    <w:rsid w:val="00BE717E"/>
    <w:pPr>
      <w:spacing w:before="60" w:after="100"/>
    </w:pPr>
    <w:rPr>
      <w:i/>
      <w:iCs/>
    </w:rPr>
  </w:style>
  <w:style w:type="paragraph" w:customStyle="1" w:styleId="citat">
    <w:name w:val="citat"/>
    <w:basedOn w:val="Normal"/>
    <w:uiPriority w:val="99"/>
    <w:rsid w:val="00BE717E"/>
    <w:pPr>
      <w:spacing w:before="60" w:after="100"/>
      <w:ind w:left="200" w:right="200"/>
    </w:pPr>
    <w:rPr>
      <w:rFonts w:ascii="Georgia" w:hAnsi="Georgia"/>
      <w:color w:val="54640D"/>
    </w:rPr>
  </w:style>
  <w:style w:type="paragraph" w:customStyle="1" w:styleId="ingresstext">
    <w:name w:val="ingresstext"/>
    <w:basedOn w:val="Normal"/>
    <w:uiPriority w:val="99"/>
    <w:rsid w:val="00BE717E"/>
    <w:pPr>
      <w:spacing w:before="100" w:beforeAutospacing="1" w:after="120"/>
    </w:pPr>
    <w:rPr>
      <w:b/>
      <w:bCs/>
      <w:i/>
      <w:iCs/>
    </w:rPr>
  </w:style>
  <w:style w:type="paragraph" w:customStyle="1" w:styleId="ingresstextkantlinje">
    <w:name w:val="ingresstext_kantlinje"/>
    <w:basedOn w:val="Normal"/>
    <w:uiPriority w:val="99"/>
    <w:rsid w:val="00BE717E"/>
    <w:pPr>
      <w:pBdr>
        <w:right w:val="single" w:sz="24" w:space="2" w:color="auto"/>
      </w:pBdr>
      <w:spacing w:before="100" w:beforeAutospacing="1" w:after="120"/>
    </w:pPr>
    <w:rPr>
      <w:b/>
      <w:bCs/>
      <w:i/>
      <w:iCs/>
    </w:rPr>
  </w:style>
  <w:style w:type="paragraph" w:customStyle="1" w:styleId="listtext">
    <w:name w:val="listtext"/>
    <w:basedOn w:val="Normal"/>
    <w:rsid w:val="00BE717E"/>
    <w:pPr>
      <w:spacing w:before="40" w:after="40"/>
    </w:pPr>
  </w:style>
  <w:style w:type="paragraph" w:customStyle="1" w:styleId="ledtext">
    <w:name w:val="ledtext"/>
    <w:basedOn w:val="Normal"/>
    <w:uiPriority w:val="99"/>
    <w:rsid w:val="00BE717E"/>
    <w:rPr>
      <w:sz w:val="16"/>
      <w:szCs w:val="16"/>
    </w:rPr>
  </w:style>
  <w:style w:type="paragraph" w:customStyle="1" w:styleId="copyright">
    <w:name w:val="copyright"/>
    <w:basedOn w:val="Normal"/>
    <w:uiPriority w:val="99"/>
    <w:rsid w:val="00BE717E"/>
    <w:pPr>
      <w:spacing w:before="2000"/>
      <w:jc w:val="center"/>
    </w:pPr>
    <w:rPr>
      <w:sz w:val="14"/>
      <w:szCs w:val="14"/>
    </w:rPr>
  </w:style>
  <w:style w:type="paragraph" w:customStyle="1" w:styleId="copyrightfilmbred">
    <w:name w:val="copyright_film_bred"/>
    <w:basedOn w:val="Normal"/>
    <w:uiPriority w:val="99"/>
    <w:rsid w:val="00BE717E"/>
    <w:pPr>
      <w:jc w:val="center"/>
    </w:pPr>
    <w:rPr>
      <w:color w:val="FFFF00"/>
      <w:sz w:val="12"/>
      <w:szCs w:val="12"/>
    </w:rPr>
  </w:style>
  <w:style w:type="paragraph" w:customStyle="1" w:styleId="gem">
    <w:name w:val="gem"/>
    <w:basedOn w:val="Normal"/>
    <w:uiPriority w:val="99"/>
    <w:rsid w:val="00BE717E"/>
    <w:pPr>
      <w:jc w:val="center"/>
    </w:pPr>
    <w:rPr>
      <w:b/>
      <w:bCs/>
      <w:sz w:val="15"/>
      <w:szCs w:val="15"/>
    </w:rPr>
  </w:style>
  <w:style w:type="paragraph" w:customStyle="1" w:styleId="table">
    <w:name w:val="table"/>
    <w:basedOn w:val="Normal"/>
    <w:uiPriority w:val="99"/>
    <w:rsid w:val="00BE717E"/>
    <w:pPr>
      <w:spacing w:before="100" w:beforeAutospacing="1" w:after="100" w:afterAutospacing="1"/>
    </w:pPr>
    <w:rPr>
      <w:sz w:val="18"/>
      <w:szCs w:val="18"/>
    </w:rPr>
  </w:style>
  <w:style w:type="paragraph" w:customStyle="1" w:styleId="theadtext">
    <w:name w:val="theadtext"/>
    <w:basedOn w:val="Normal"/>
    <w:uiPriority w:val="99"/>
    <w:rsid w:val="00BE717E"/>
    <w:pPr>
      <w:shd w:val="clear" w:color="auto" w:fill="EDE2CE"/>
      <w:spacing w:before="100" w:beforeAutospacing="1" w:after="120"/>
    </w:pPr>
    <w:rPr>
      <w:b/>
      <w:bCs/>
      <w:sz w:val="18"/>
      <w:szCs w:val="18"/>
    </w:rPr>
  </w:style>
  <w:style w:type="paragraph" w:customStyle="1" w:styleId="brodtextthead">
    <w:name w:val="brodtext_thead"/>
    <w:basedOn w:val="Normal"/>
    <w:uiPriority w:val="99"/>
    <w:rsid w:val="00BE717E"/>
    <w:pPr>
      <w:spacing w:before="100" w:beforeAutospacing="1" w:after="120"/>
    </w:pPr>
    <w:rPr>
      <w:b/>
      <w:bCs/>
    </w:rPr>
  </w:style>
  <w:style w:type="paragraph" w:customStyle="1" w:styleId="tbodytext">
    <w:name w:val="tbodytext"/>
    <w:basedOn w:val="Normal"/>
    <w:uiPriority w:val="99"/>
    <w:rsid w:val="00BE717E"/>
    <w:pPr>
      <w:spacing w:before="100" w:beforeAutospacing="1" w:after="120"/>
    </w:pPr>
    <w:rPr>
      <w:sz w:val="18"/>
      <w:szCs w:val="18"/>
    </w:rPr>
  </w:style>
  <w:style w:type="paragraph" w:customStyle="1" w:styleId="tabtext">
    <w:name w:val="tabtext"/>
    <w:basedOn w:val="Normal"/>
    <w:uiPriority w:val="99"/>
    <w:rsid w:val="00BE717E"/>
    <w:pPr>
      <w:spacing w:after="80"/>
    </w:pPr>
    <w:rPr>
      <w:szCs w:val="24"/>
    </w:rPr>
  </w:style>
  <w:style w:type="paragraph" w:customStyle="1" w:styleId="toctext">
    <w:name w:val="toctext"/>
    <w:basedOn w:val="Normal"/>
    <w:uiPriority w:val="99"/>
    <w:rsid w:val="00BE717E"/>
    <w:pPr>
      <w:spacing w:before="100" w:beforeAutospacing="1" w:after="100" w:afterAutospacing="1"/>
    </w:pPr>
  </w:style>
  <w:style w:type="paragraph" w:customStyle="1" w:styleId="aref">
    <w:name w:val="aref"/>
    <w:basedOn w:val="Normal"/>
    <w:uiPriority w:val="99"/>
    <w:rsid w:val="00BE717E"/>
    <w:pPr>
      <w:spacing w:before="100" w:beforeAutospacing="1" w:after="100" w:afterAutospacing="1"/>
    </w:pPr>
    <w:rPr>
      <w:color w:val="0000FF"/>
      <w:szCs w:val="24"/>
      <w:u w:val="single"/>
    </w:rPr>
  </w:style>
  <w:style w:type="paragraph" w:customStyle="1" w:styleId="glterm">
    <w:name w:val="glterm"/>
    <w:basedOn w:val="Normal"/>
    <w:uiPriority w:val="99"/>
    <w:rsid w:val="00BE717E"/>
    <w:pPr>
      <w:spacing w:before="100" w:beforeAutospacing="1" w:after="100" w:afterAutospacing="1"/>
    </w:pPr>
    <w:rPr>
      <w:color w:val="008000"/>
      <w:szCs w:val="24"/>
      <w:u w:val="single"/>
    </w:rPr>
  </w:style>
  <w:style w:type="paragraph" w:customStyle="1" w:styleId="text-align">
    <w:name w:val="text-align"/>
    <w:basedOn w:val="Normal"/>
    <w:uiPriority w:val="99"/>
    <w:rsid w:val="00BE717E"/>
    <w:pPr>
      <w:spacing w:before="100" w:beforeAutospacing="1" w:after="100" w:afterAutospacing="1"/>
    </w:pPr>
    <w:rPr>
      <w:szCs w:val="24"/>
    </w:rPr>
  </w:style>
  <w:style w:type="paragraph" w:customStyle="1" w:styleId="kantlinje">
    <w:name w:val="kantlinje"/>
    <w:basedOn w:val="Normal"/>
    <w:uiPriority w:val="99"/>
    <w:rsid w:val="00BE717E"/>
    <w:pPr>
      <w:pBdr>
        <w:right w:val="single" w:sz="24" w:space="2" w:color="auto"/>
      </w:pBdr>
      <w:spacing w:before="100" w:beforeAutospacing="1" w:after="100" w:afterAutospacing="1"/>
    </w:pPr>
    <w:rPr>
      <w:szCs w:val="24"/>
    </w:rPr>
  </w:style>
  <w:style w:type="paragraph" w:customStyle="1" w:styleId="bildrubrikfilmbred">
    <w:name w:val="bildrubrik_film_bred"/>
    <w:basedOn w:val="Normal"/>
    <w:uiPriority w:val="99"/>
    <w:rsid w:val="00BE717E"/>
    <w:pPr>
      <w:spacing w:before="100" w:beforeAutospacing="1" w:after="100" w:afterAutospacing="1"/>
      <w:jc w:val="center"/>
    </w:pPr>
    <w:rPr>
      <w:b/>
      <w:bCs/>
      <w:szCs w:val="24"/>
    </w:rPr>
  </w:style>
  <w:style w:type="paragraph" w:customStyle="1" w:styleId="bildbeskrivningfilmbred">
    <w:name w:val="bildbeskrivning_film_bred"/>
    <w:basedOn w:val="Normal"/>
    <w:uiPriority w:val="99"/>
    <w:rsid w:val="00BE717E"/>
    <w:pPr>
      <w:jc w:val="center"/>
    </w:pPr>
    <w:rPr>
      <w:b/>
      <w:bCs/>
      <w:sz w:val="26"/>
      <w:szCs w:val="26"/>
    </w:rPr>
  </w:style>
  <w:style w:type="paragraph" w:customStyle="1" w:styleId="tdupper">
    <w:name w:val="td_upper"/>
    <w:basedOn w:val="Normal"/>
    <w:uiPriority w:val="99"/>
    <w:rsid w:val="00BE717E"/>
    <w:rPr>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image" Target="media/image3.png"/><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ste.ACTEA\AppData\Roaming\Microsoft\Templates\Processdok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41AD3C420F04C03AFDE384420230D3A"/>
        <w:category>
          <w:name w:val="Allmänt"/>
          <w:gallery w:val="placeholder"/>
        </w:category>
        <w:types>
          <w:type w:val="bbPlcHdr"/>
        </w:types>
        <w:behaviors>
          <w:behavior w:val="content"/>
        </w:behaviors>
        <w:guid w:val="{7384231A-548F-4B3A-830F-1BAA7E6A8307}"/>
      </w:docPartPr>
      <w:docPartBody>
        <w:p w:rsidR="00972ECB" w:rsidRDefault="004504C6">
          <w:r w:rsidRPr="007A472A">
            <w:rPr>
              <w:rStyle w:val="Platshllartext"/>
            </w:rPr>
            <w:t>[Etikett]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24C"/>
    <w:rsid w:val="004504C6"/>
    <w:rsid w:val="0094224C"/>
    <w:rsid w:val="00972EC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24C"/>
    <w:rPr>
      <w:rFonts w:cs="Times New Roman"/>
      <w:sz w:val="3276"/>
      <w:szCs w:val="327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4504C6"/>
    <w:rPr>
      <w:color w:val="808080"/>
    </w:rPr>
  </w:style>
  <w:style w:type="paragraph" w:customStyle="1" w:styleId="C2431E6E8BE44FE9BD1423845F42CBF5">
    <w:name w:val="C2431E6E8BE44FE9BD1423845F42CBF5"/>
    <w:rsid w:val="004504C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155194EA429684AB93EEA8A30988951" ma:contentTypeVersion="9" ma:contentTypeDescription="Skapa ett nytt dokument." ma:contentTypeScope="" ma:versionID="5cf60a4675007d92fed93a2fcc8d1096">
  <xsd:schema xmlns:xsd="http://www.w3.org/2001/XMLSchema" xmlns:xs="http://www.w3.org/2001/XMLSchema" xmlns:p="http://schemas.microsoft.com/office/2006/metadata/properties" xmlns:ns1="http://schemas.microsoft.com/sharepoint/v3" xmlns:ns2="a34058fa-a35d-43c3-b092-aeadba8a2f0d" xmlns:ns3="b227919b-b1a4-4e1e-9ecc-7ae6177e1ffc" xmlns:ns4="5c56fb86-fc2f-417d-b724-a10a985b80bd" targetNamespace="http://schemas.microsoft.com/office/2006/metadata/properties" ma:root="true" ma:fieldsID="358682ce2bb7a0e33f2b350aa1f0e3d7" ns1:_="" ns2:_="" ns3:_="" ns4:_="">
    <xsd:import namespace="http://schemas.microsoft.com/sharepoint/v3"/>
    <xsd:import namespace="a34058fa-a35d-43c3-b092-aeadba8a2f0d"/>
    <xsd:import namespace="b227919b-b1a4-4e1e-9ecc-7ae6177e1ffc"/>
    <xsd:import namespace="5c56fb86-fc2f-417d-b724-a10a985b80bd"/>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3:TaxCatchAll" minOccurs="0"/>
                <xsd:element ref="ns1:_dlc_Exempt" minOccurs="0"/>
                <xsd:element ref="ns4:DLCPolicyLabelValue" minOccurs="0"/>
                <xsd:element ref="ns4:DLCPolicyLabelClientValue" minOccurs="0"/>
                <xsd:element ref="ns4: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9"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element name="_dlc_Exempt" ma:index="13" nillable="true" ma:displayName="Undanta från princip"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4058fa-a35d-43c3-b092-aeadba8a2f0d" elementFormDefault="qualified">
    <xsd:import namespace="http://schemas.microsoft.com/office/2006/documentManagement/types"/>
    <xsd:import namespace="http://schemas.microsoft.com/office/infopath/2007/PartnerControls"/>
    <xsd:element name="jf837faa06bf49fbba40583d544d3b5e" ma:index="11" nillable="true" ma:taxonomy="true" ma:internalName="jf837faa06bf49fbba40583d544d3b5e" ma:taxonomyFieldName="Process_x002F_aktivitet" ma:displayName="Process/aktivitet" ma:default="" ma:fieldId="{3f837faa-06bf-49fb-ba40-583d544d3b5e}" ma:taxonomyMulti="true" ma:sspId="77a680d2-dbb7-4d10-9a9b-94fef4487b4e" ma:termSetId="03e07b87-8fa1-476c-9775-379eb0fde493" ma:anchorId="9a1147df-dadf-49be-958d-72d01294de6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27919b-b1a4-4e1e-9ecc-7ae6177e1ff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473a0b9-30d2-4d07-9521-88c34a7e9ca9}" ma:internalName="TaxCatchAll" ma:showField="CatchAllData" ma:web="b227919b-b1a4-4e1e-9ecc-7ae6177e1ff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56fb86-fc2f-417d-b724-a10a985b80bd" elementFormDefault="qualified">
    <xsd:import namespace="http://schemas.microsoft.com/office/2006/documentManagement/types"/>
    <xsd:import namespace="http://schemas.microsoft.com/office/infopath/2007/PartnerControls"/>
    <xsd:element name="DLCPolicyLabelValue" ma:index="14"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15"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16" nillable="true" ma:displayName="Låst etikett" ma:description="Indikerar om etiketten bör uppdateras när objektegenskaper ändras."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226288-F1CC-4475-B3C1-D1CC29276499}"/>
</file>

<file path=customXml/itemProps2.xml><?xml version="1.0" encoding="utf-8"?>
<ds:datastoreItem xmlns:ds="http://schemas.openxmlformats.org/officeDocument/2006/customXml" ds:itemID="{028C1179-45D8-43B8-93F7-027EC1D98AA9}"/>
</file>

<file path=customXml/itemProps3.xml><?xml version="1.0" encoding="utf-8"?>
<ds:datastoreItem xmlns:ds="http://schemas.openxmlformats.org/officeDocument/2006/customXml" ds:itemID="{FF763A1A-9154-4A24-8486-4C5C291546C8}"/>
</file>

<file path=customXml/itemProps4.xml><?xml version="1.0" encoding="utf-8"?>
<ds:datastoreItem xmlns:ds="http://schemas.openxmlformats.org/officeDocument/2006/customXml" ds:itemID="{4885764D-4AE3-4DFF-B35A-AF3753F53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4058fa-a35d-43c3-b092-aeadba8a2f0d"/>
    <ds:schemaRef ds:uri="b227919b-b1a4-4e1e-9ecc-7ae6177e1ffc"/>
    <ds:schemaRef ds:uri="5c56fb86-fc2f-417d-b724-a10a985b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ED8AA3-E438-425D-A4B9-190E5E476CBB}"/>
</file>

<file path=docProps/app.xml><?xml version="1.0" encoding="utf-8"?>
<Properties xmlns="http://schemas.openxmlformats.org/officeDocument/2006/extended-properties" xmlns:vt="http://schemas.openxmlformats.org/officeDocument/2006/docPropsVTypes">
  <Template>Processdokument.dotx</Template>
  <TotalTime>0</TotalTime>
  <Pages>7</Pages>
  <Words>1455</Words>
  <Characters>9811</Characters>
  <Application>Microsoft Office Word</Application>
  <DocSecurity>0</DocSecurity>
  <Lines>81</Lines>
  <Paragraphs>22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Format för tryck och leverans till FBF</vt:lpstr>
      <vt:lpstr>RM</vt:lpstr>
    </vt:vector>
  </TitlesOfParts>
  <Manager>Urban Holm</Manager>
  <Company>Försvarets Materielverk</Company>
  <LinksUpToDate>false</LinksUpToDate>
  <CharactersWithSpaces>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för tryck och leverans till FBF</dc:title>
  <dc:subject>Mall</dc:subject>
  <dc:creator>Hanna Kallerhult-Idell</dc:creator>
  <cp:lastModifiedBy>Lindh, Ola OALI</cp:lastModifiedBy>
  <cp:revision>3</cp:revision>
  <cp:lastPrinted>2009-03-22T21:42:00Z</cp:lastPrinted>
  <dcterms:created xsi:type="dcterms:W3CDTF">2019-03-21T08:14:00Z</dcterms:created>
  <dcterms:modified xsi:type="dcterms:W3CDTF">2019-07-09T11:23:00Z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871acb9f-0ea0-43c8-9e41-b2a316140372</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